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2646"/>
        <w:gridCol w:w="1473"/>
        <w:gridCol w:w="1173"/>
        <w:gridCol w:w="2647"/>
      </w:tblGrid>
      <w:tr w:rsidR="007B45C6" w:rsidRPr="00E90B4F" w:rsidTr="00E90B4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11-ФБ</w:t>
            </w:r>
          </w:p>
        </w:tc>
      </w:tr>
      <w:tr w:rsidR="007B45C6" w:rsidRPr="00E90B4F" w:rsidTr="00AC39C5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F27B98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F27B98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F27B98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F817E7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AB33A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B33A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AB33A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B33A8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B33A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B33A8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AC39C5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B33A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AB33A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B33A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7B45C6" w:rsidRPr="00E90B4F" w:rsidRDefault="007B45C6" w:rsidP="00AB33A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7B45C6" w:rsidRPr="00E90B4F" w:rsidTr="00E90B4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AC39C5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D06C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E90B4F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D351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</w:pPr>
          </w:p>
        </w:tc>
      </w:tr>
    </w:tbl>
    <w:p w:rsidR="007B45C6" w:rsidRDefault="007B45C6" w:rsidP="002F665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7B45C6" w:rsidRDefault="007B45C6" w:rsidP="002F6659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 xml:space="preserve">Время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21-ФБ</w:t>
            </w:r>
          </w:p>
        </w:tc>
      </w:tr>
      <w:tr w:rsidR="007B45C6" w:rsidRPr="00E90B4F" w:rsidTr="006938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6938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7B45C6" w:rsidRPr="00E90B4F" w:rsidTr="00626C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7B45C6" w:rsidRPr="00784FC0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784FC0"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D22131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22131"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18"/>
                <w:szCs w:val="18"/>
              </w:rPr>
              <w:t>209</w:t>
            </w:r>
          </w:p>
        </w:tc>
      </w:tr>
      <w:tr w:rsidR="007B45C6" w:rsidRPr="00E90B4F" w:rsidTr="0071306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D22131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22131"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18"/>
                <w:szCs w:val="18"/>
              </w:rPr>
              <w:t>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693846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693846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93846"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7B45C6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830157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30157"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30157">
              <w:rPr>
                <w:b/>
                <w:i/>
                <w:sz w:val="18"/>
                <w:szCs w:val="18"/>
              </w:rPr>
              <w:t xml:space="preserve">ЕФАНОВА С.А. </w:t>
            </w:r>
            <w:r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7B45C6" w:rsidRPr="00E90B4F" w:rsidTr="00F817E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314</w:t>
            </w:r>
          </w:p>
        </w:tc>
      </w:tr>
      <w:tr w:rsidR="007B45C6" w:rsidRPr="00E90B4F" w:rsidTr="006938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6938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212BFD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7B45C6" w:rsidRPr="00E90B4F" w:rsidTr="00E90B4F">
        <w:trPr>
          <w:trHeight w:val="22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212B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6938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7B45C6" w:rsidRPr="00E90B4F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402</w:t>
            </w:r>
          </w:p>
        </w:tc>
      </w:tr>
      <w:tr w:rsidR="007B45C6" w:rsidRPr="00E90B4F" w:rsidTr="006938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830157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30157"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30157">
              <w:rPr>
                <w:b/>
                <w:i/>
                <w:sz w:val="18"/>
                <w:szCs w:val="18"/>
              </w:rPr>
              <w:t xml:space="preserve">ЕФАНОВА С.А. </w:t>
            </w:r>
            <w:r>
              <w:rPr>
                <w:b/>
                <w:i/>
                <w:sz w:val="18"/>
                <w:szCs w:val="18"/>
              </w:rPr>
              <w:t>104-2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693846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693846">
              <w:rPr>
                <w:b/>
                <w:i/>
                <w:sz w:val="18"/>
                <w:szCs w:val="18"/>
              </w:rPr>
              <w:t>ПРОПЕДЕВТИКА ВО ВНУТРЕННЕЙ МЕДИЦИНЕ</w:t>
            </w:r>
          </w:p>
          <w:p w:rsidR="007B45C6" w:rsidRPr="00E90B4F" w:rsidRDefault="007B45C6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104</w:t>
            </w:r>
            <w:r w:rsidRPr="00693846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104-2</w:t>
            </w:r>
          </w:p>
        </w:tc>
      </w:tr>
      <w:tr w:rsidR="007B45C6" w:rsidRPr="00E90B4F" w:rsidTr="00E90B4F">
        <w:trPr>
          <w:trHeight w:val="7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3E04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6938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774A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7B45C6" w:rsidRPr="00E90B4F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7B45C6" w:rsidRPr="00E90B4F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7B45C6" w:rsidRPr="00E90B4F" w:rsidTr="00FC45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7B45C6" w:rsidRPr="00E90B4F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7B45C6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69384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693846">
              <w:rPr>
                <w:b/>
                <w:i/>
                <w:sz w:val="18"/>
                <w:szCs w:val="18"/>
              </w:rPr>
              <w:t>ПРОПЕДЕВТИКА ВО ВНУТРЕННЕЙ МЕДИЦИНЕ</w:t>
            </w:r>
          </w:p>
          <w:p w:rsidR="007B45C6" w:rsidRPr="00E90B4F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105</w:t>
            </w:r>
            <w:r w:rsidRPr="00693846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90E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FD1BB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7B45C6" w:rsidRPr="00830157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7B45C6" w:rsidRPr="00E90B4F" w:rsidTr="007D135B">
        <w:trPr>
          <w:trHeight w:val="3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7B45C6" w:rsidRPr="00E90B4F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104-2</w:t>
            </w:r>
          </w:p>
        </w:tc>
      </w:tr>
      <w:tr w:rsidR="007B45C6" w:rsidRPr="00E90B4F" w:rsidTr="00571E6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693846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693846">
              <w:rPr>
                <w:b/>
                <w:i/>
                <w:sz w:val="18"/>
                <w:szCs w:val="18"/>
              </w:rPr>
              <w:t>ПРОПЕДЕВТИКА ВО ВНУТРЕННЕЙ МЕДИЦИНЕ</w:t>
            </w:r>
          </w:p>
          <w:p w:rsidR="007B45C6" w:rsidRPr="00E90B4F" w:rsidRDefault="007B45C6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104</w:t>
            </w:r>
            <w:r w:rsidRPr="00693846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E90B4F">
        <w:trPr>
          <w:trHeight w:val="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830157" w:rsidRDefault="007B45C6" w:rsidP="002F66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26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830157" w:rsidRDefault="007B45C6" w:rsidP="0083015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1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</w:pPr>
          </w:p>
        </w:tc>
      </w:tr>
    </w:tbl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87624D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31-ФБ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AC51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КОСТРЕНКОВА Ю.В. 205-2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AC51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9E72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3</w:t>
            </w:r>
            <w:r w:rsidRPr="00AC51E1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7B45C6" w:rsidRPr="00E90B4F" w:rsidTr="00C91FD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7B45C6" w:rsidRPr="00E90B4F" w:rsidTr="00A96A9B">
        <w:trPr>
          <w:trHeight w:val="47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ЗУБНЫЕ БОЛЕЗНИ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3</w:t>
            </w:r>
            <w:r w:rsidRPr="00AC51E1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7B45C6" w:rsidRPr="00000D35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</w:t>
            </w:r>
            <w:r w:rsidRPr="00AC51E1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7B45C6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AC51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2F66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2F66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000D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ЗУБНЫЕ БОЛЕЗНИ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C51E1"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C51E1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0E50C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2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96D9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96D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DB179E">
            <w:pPr>
              <w:spacing w:after="0" w:line="240" w:lineRule="auto"/>
              <w:jc w:val="center"/>
            </w:pPr>
          </w:p>
        </w:tc>
      </w:tr>
    </w:tbl>
    <w:p w:rsidR="007B45C6" w:rsidRDefault="007B45C6" w:rsidP="000A6E5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7B45C6" w:rsidRPr="000A6E58" w:rsidRDefault="007B45C6" w:rsidP="000A6E58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68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31-ФК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174BC" w:rsidRDefault="007B45C6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174BC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2D1D1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174BC">
              <w:rPr>
                <w:b/>
                <w:i/>
                <w:sz w:val="18"/>
                <w:szCs w:val="18"/>
              </w:rPr>
              <w:t xml:space="preserve">ЛЕВЧЕНКО А.В. </w:t>
            </w:r>
            <w:r>
              <w:rPr>
                <w:b/>
                <w:i/>
                <w:sz w:val="18"/>
                <w:szCs w:val="18"/>
              </w:rPr>
              <w:t>406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0006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3</w:t>
            </w:r>
            <w:r w:rsidRPr="00AC51E1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7B45C6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7B45C6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ЗУБНЫЕ БОЛЕЗНИ</w:t>
            </w:r>
          </w:p>
          <w:p w:rsidR="007B45C6" w:rsidRPr="00E90B4F" w:rsidRDefault="007B45C6" w:rsidP="000006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3</w:t>
            </w:r>
            <w:r w:rsidRPr="00AC51E1">
              <w:rPr>
                <w:b/>
                <w:i/>
                <w:sz w:val="18"/>
                <w:szCs w:val="18"/>
              </w:rPr>
              <w:t>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7B45C6" w:rsidRPr="00000D35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7B45C6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ЗУБНЫЕ БОЛЕЗНИ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C51E1"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C51E1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C51E1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ОКАЗАНИЕ АКУШЕРСКО—ГИНЕКОЛОГИЧЕСКОЙ ПОМОЩИ</w:t>
            </w:r>
          </w:p>
          <w:p w:rsidR="007B45C6" w:rsidRPr="00E90B4F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C51E1">
              <w:rPr>
                <w:b/>
                <w:i/>
                <w:sz w:val="18"/>
                <w:szCs w:val="18"/>
              </w:rPr>
              <w:t>МАКАРОВА В.К. 206-2</w:t>
            </w:r>
          </w:p>
        </w:tc>
      </w:tr>
      <w:tr w:rsidR="007B45C6" w:rsidRPr="00E90B4F" w:rsidTr="004E47EE">
        <w:trPr>
          <w:trHeight w:val="1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174B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E174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 </w:t>
            </w:r>
          </w:p>
        </w:tc>
      </w:tr>
      <w:tr w:rsidR="007B45C6" w:rsidRPr="00E90B4F" w:rsidTr="00A87ED0">
        <w:trPr>
          <w:trHeight w:val="32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87ED0">
        <w:trPr>
          <w:trHeight w:val="359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7B45C6" w:rsidRDefault="007B45C6" w:rsidP="00AA268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7B45C6" w:rsidRPr="00FF168D" w:rsidRDefault="007B45C6" w:rsidP="00AA268D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534A48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B84EDC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7B45C6" w:rsidRPr="00B84EDC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41-ФБ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90E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534A48" w:rsidRDefault="007B45C6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19139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7B45C6" w:rsidRPr="00534A48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2953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7B45C6" w:rsidRPr="00534A48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104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2953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B84EDC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953F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 xml:space="preserve"> 104-2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F93FF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2953FF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2953FF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7B45C6" w:rsidRPr="00534A48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953F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105-2</w:t>
            </w: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201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732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АКУШЕРСТВЕ</w:t>
            </w:r>
          </w:p>
          <w:p w:rsidR="007B45C6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БУРАЛИЕВА С.М. 201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A87ED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BB71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212</w:t>
            </w:r>
          </w:p>
        </w:tc>
      </w:tr>
      <w:tr w:rsidR="007B45C6" w:rsidRPr="00E90B4F" w:rsidTr="003C33B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МАКАРОВА В.К. 105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</w:t>
            </w:r>
            <w:r w:rsidRPr="00534A48">
              <w:rPr>
                <w:b/>
                <w:i/>
                <w:sz w:val="18"/>
                <w:szCs w:val="18"/>
              </w:rPr>
              <w:t>05-2</w:t>
            </w:r>
          </w:p>
        </w:tc>
      </w:tr>
      <w:tr w:rsidR="007B45C6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953F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205-2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1672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9F3C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2953FF" w:rsidRDefault="007B45C6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953F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104-2</w:t>
            </w: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НЕОТЛОЖНЫЕ СОСТОЯНИЯ В ГИНЕКОЛОГИИ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МАКАРОВА В.К. </w:t>
            </w:r>
            <w:r w:rsidRPr="00534A48">
              <w:rPr>
                <w:b/>
                <w:i/>
                <w:sz w:val="18"/>
                <w:szCs w:val="18"/>
              </w:rPr>
              <w:t>104-2</w:t>
            </w: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ТЕРАПИИ</w:t>
            </w:r>
            <w:r>
              <w:rPr>
                <w:b/>
                <w:i/>
                <w:sz w:val="18"/>
                <w:szCs w:val="18"/>
              </w:rPr>
              <w:t xml:space="preserve">  (КУРСОВАЯ РАБОТА)</w:t>
            </w:r>
          </w:p>
          <w:p w:rsidR="007B45C6" w:rsidRPr="00534A48" w:rsidRDefault="007B45C6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104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732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АКУШЕРСТВЕ</w:t>
            </w:r>
          </w:p>
          <w:p w:rsidR="007B45C6" w:rsidRDefault="007B45C6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БУРАЛИЕВА С.М. 104-2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7B45C6" w:rsidRPr="00534A48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953F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105-2</w:t>
            </w:r>
          </w:p>
        </w:tc>
      </w:tr>
      <w:tr w:rsidR="007B45C6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ТЕРАПИИ</w:t>
            </w:r>
            <w:r>
              <w:rPr>
                <w:b/>
                <w:i/>
                <w:sz w:val="18"/>
                <w:szCs w:val="18"/>
              </w:rPr>
              <w:t xml:space="preserve">  (КУРСОВАЯ РАБОТА)</w:t>
            </w:r>
          </w:p>
          <w:p w:rsidR="007B45C6" w:rsidRPr="00534A48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105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CA3333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534A48" w:rsidRDefault="007B45C6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7B45C6" w:rsidRPr="00534A48" w:rsidRDefault="007B45C6" w:rsidP="002953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 105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7B45C6" w:rsidRPr="00E90B4F" w:rsidTr="00CA3333">
        <w:trPr>
          <w:trHeight w:val="13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534A48" w:rsidRDefault="007B45C6" w:rsidP="002953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7B45C6" w:rsidRPr="00534A48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1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B84EDC" w:rsidRDefault="007B45C6" w:rsidP="005E59A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B84EDC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B84EDC" w:rsidRDefault="007B45C6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7B45C6" w:rsidRDefault="007B45C6" w:rsidP="00534A4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13462">
      <w:pPr>
        <w:jc w:val="center"/>
        <w:rPr>
          <w:rFonts w:ascii="Times New Roman" w:hAnsi="Times New Roman"/>
          <w:b/>
          <w:sz w:val="28"/>
        </w:rPr>
      </w:pPr>
    </w:p>
    <w:p w:rsidR="007B45C6" w:rsidRPr="001C5679" w:rsidRDefault="007B45C6" w:rsidP="00613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45C6" w:rsidRPr="00534A48" w:rsidRDefault="007B45C6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 С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E90B4F" w:rsidRDefault="007B45C6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ДЕМИРАЙ О.А. 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E90B4F" w:rsidRDefault="007B45C6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E90B4F" w:rsidRDefault="007B45C6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E90B4F" w:rsidRDefault="007B45C6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ДЕМИРАЙ О.А. 413</w:t>
            </w:r>
          </w:p>
        </w:tc>
      </w:tr>
      <w:tr w:rsidR="007B45C6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7B45C6" w:rsidRPr="000E68CD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МУРАТОВА-ДЗЮБАН С.М. </w:t>
            </w:r>
            <w:r>
              <w:rPr>
                <w:b/>
                <w:i/>
                <w:sz w:val="16"/>
                <w:szCs w:val="16"/>
              </w:rPr>
              <w:t>105-2</w:t>
            </w:r>
          </w:p>
        </w:tc>
      </w:tr>
      <w:tr w:rsidR="007B45C6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CF266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7B45C6" w:rsidRPr="000E68CD" w:rsidRDefault="007B45C6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CF266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FD3902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7B45C6" w:rsidRPr="000E68CD" w:rsidRDefault="007B45C6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БЕШЕНЦЕВА В.В.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7B45C6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</w:t>
            </w:r>
            <w:r>
              <w:rPr>
                <w:b/>
                <w:i/>
                <w:sz w:val="16"/>
                <w:szCs w:val="16"/>
              </w:rPr>
              <w:t xml:space="preserve">  В ТЕРАПИИ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 201-2</w:t>
            </w:r>
          </w:p>
        </w:tc>
      </w:tr>
      <w:tr w:rsidR="007B45C6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ХИРУРГИИ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БЕЛОУС А.В.  201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D230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ДЕМИРАЙ О.А. </w:t>
            </w:r>
            <w:r>
              <w:rPr>
                <w:sz w:val="16"/>
                <w:szCs w:val="16"/>
              </w:rPr>
              <w:t>104-2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МУРАТОВА-ДЗЮБАН С.М. </w:t>
            </w:r>
            <w:r>
              <w:rPr>
                <w:b/>
                <w:i/>
                <w:sz w:val="16"/>
                <w:szCs w:val="16"/>
              </w:rPr>
              <w:t>201-2</w:t>
            </w:r>
          </w:p>
        </w:tc>
      </w:tr>
      <w:tr w:rsidR="007B45C6" w:rsidRPr="00E90B4F" w:rsidTr="00A24EB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</w:t>
            </w:r>
            <w:r>
              <w:rPr>
                <w:b/>
                <w:i/>
                <w:sz w:val="16"/>
                <w:szCs w:val="16"/>
              </w:rPr>
              <w:t xml:space="preserve">  В ТЕРАПИИ (КУРСОВАЯ РАБОТА)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 205-2</w:t>
            </w:r>
          </w:p>
        </w:tc>
      </w:tr>
      <w:tr w:rsidR="007B45C6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CF266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FD3902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БЕШЕНЦЕВА В.В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ХИРУРГИИ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БЕЛОУС А.В.  201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DF40E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</w:t>
            </w:r>
            <w:r>
              <w:rPr>
                <w:b/>
                <w:i/>
                <w:sz w:val="16"/>
                <w:szCs w:val="16"/>
              </w:rPr>
              <w:t xml:space="preserve">  В ТЕРАПИИ (КУРСОВАЯ РАБОТА)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 201-2</w:t>
            </w:r>
          </w:p>
        </w:tc>
      </w:tr>
      <w:tr w:rsidR="007B45C6" w:rsidRPr="00E90B4F" w:rsidTr="0073086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71A2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Л.В.212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210</w:t>
            </w:r>
          </w:p>
        </w:tc>
      </w:tr>
      <w:tr w:rsidR="007B45C6" w:rsidRPr="00E90B4F" w:rsidTr="00FD65E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Л.В.212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</w:t>
            </w:r>
            <w:r>
              <w:rPr>
                <w:b/>
                <w:i/>
                <w:sz w:val="16"/>
                <w:szCs w:val="16"/>
              </w:rPr>
              <w:t xml:space="preserve">  В ТЕРАПИИ (КУРСОВАЯ РАБОТА)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 402</w:t>
            </w:r>
          </w:p>
        </w:tc>
      </w:tr>
      <w:tr w:rsidR="007B45C6" w:rsidRPr="00E90B4F" w:rsidTr="000559EE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ХИРУРГИИ</w:t>
            </w:r>
          </w:p>
          <w:p w:rsidR="007B45C6" w:rsidRPr="000E68CD" w:rsidRDefault="007B45C6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БЕЛОУС А.В.  304</w:t>
            </w:r>
          </w:p>
        </w:tc>
      </w:tr>
      <w:tr w:rsidR="007B45C6" w:rsidRPr="00E90B4F" w:rsidTr="000559EE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7B45C6" w:rsidRPr="000E68CD" w:rsidRDefault="007B45C6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F3701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7B45C6" w:rsidRPr="000E68CD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 </w:t>
      </w: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6C2462">
      <w:pPr>
        <w:jc w:val="center"/>
        <w:rPr>
          <w:rFonts w:ascii="Times New Roman" w:hAnsi="Times New Roman"/>
          <w:b/>
          <w:sz w:val="28"/>
        </w:rPr>
      </w:pPr>
    </w:p>
    <w:p w:rsidR="007B45C6" w:rsidRPr="001C5679" w:rsidRDefault="007B45C6" w:rsidP="006C2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882"/>
        <w:gridCol w:w="591"/>
        <w:gridCol w:w="291"/>
        <w:gridCol w:w="882"/>
        <w:gridCol w:w="2646"/>
      </w:tblGrid>
      <w:tr w:rsidR="007B45C6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 - 1</w:t>
            </w:r>
          </w:p>
        </w:tc>
      </w:tr>
      <w:tr w:rsidR="007B45C6" w:rsidRPr="00E90B4F" w:rsidTr="008443C0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8443C0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8443C0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7B45C6" w:rsidRPr="00E90B4F" w:rsidTr="008443C0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443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443C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4E4706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</w:tr>
      <w:tr w:rsidR="007B45C6" w:rsidRPr="00E90B4F" w:rsidTr="008443C0">
        <w:trPr>
          <w:cantSplit/>
          <w:trHeight w:val="56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8166A5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</w:tr>
      <w:tr w:rsidR="007B45C6" w:rsidRPr="00E90B4F" w:rsidTr="008166A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166A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8443C0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8443C0">
        <w:trPr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312</w:t>
            </w:r>
          </w:p>
        </w:tc>
      </w:tr>
      <w:tr w:rsidR="007B45C6" w:rsidRPr="00E90B4F" w:rsidTr="00936601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936601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5C3523">
        <w:trPr>
          <w:trHeight w:val="34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529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A7FE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196DE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3D24D3">
        <w:trPr>
          <w:trHeight w:val="34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166A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E90B4F" w:rsidRDefault="007B45C6" w:rsidP="008166A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7B45C6" w:rsidRPr="00E90B4F" w:rsidTr="00D9528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4E47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D95286">
        <w:trPr>
          <w:trHeight w:val="10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6057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trHeight w:val="5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3660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3660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3660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443C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E90B4F" w:rsidRDefault="007B45C6" w:rsidP="008443C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E47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  <w:p w:rsidR="007B45C6" w:rsidRPr="00E90B4F" w:rsidRDefault="007B45C6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443C0">
        <w:trPr>
          <w:trHeight w:val="35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AC39C5">
        <w:trPr>
          <w:trHeight w:val="41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1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5C04F7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0F3CD7">
      <w:pPr>
        <w:rPr>
          <w:rFonts w:ascii="Times New Roman" w:hAnsi="Times New Roman"/>
          <w:b/>
          <w:sz w:val="28"/>
        </w:rPr>
      </w:pPr>
    </w:p>
    <w:p w:rsidR="007B45C6" w:rsidRDefault="007B45C6" w:rsidP="000F3CD7">
      <w:pPr>
        <w:rPr>
          <w:rFonts w:ascii="Times New Roman" w:hAnsi="Times New Roman"/>
          <w:b/>
          <w:sz w:val="28"/>
        </w:rPr>
      </w:pPr>
    </w:p>
    <w:p w:rsidR="007B45C6" w:rsidRDefault="007B45C6" w:rsidP="000F3CD7">
      <w:pPr>
        <w:rPr>
          <w:rFonts w:ascii="Times New Roman" w:hAnsi="Times New Roman"/>
          <w:b/>
          <w:sz w:val="28"/>
        </w:rPr>
      </w:pPr>
    </w:p>
    <w:p w:rsidR="007B45C6" w:rsidRPr="005C04F7" w:rsidRDefault="007B45C6" w:rsidP="000F3CD7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Pr="00D36237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6237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36237">
              <w:rPr>
                <w:rFonts w:ascii="Times New Roman" w:hAnsi="Times New Roman"/>
                <w:b/>
                <w:sz w:val="28"/>
                <w:szCs w:val="28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7B45C6" w:rsidRPr="00E90B4F" w:rsidTr="00E90B4F">
        <w:trPr>
          <w:trHeight w:val="404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25-А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252F1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7B45C6" w:rsidRPr="00E90B4F" w:rsidTr="004E673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0E68CD" w:rsidRDefault="007B45C6" w:rsidP="00C52C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0E68CD" w:rsidRDefault="007B45C6" w:rsidP="00C52C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E90B4F">
        <w:trPr>
          <w:trHeight w:val="1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ФИЛОСОФИЯ</w:t>
            </w:r>
          </w:p>
          <w:p w:rsidR="007B45C6" w:rsidRPr="000E68CD" w:rsidRDefault="007B45C6" w:rsidP="00C52C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2953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7B45C6" w:rsidRPr="000E68CD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Г.В.104-2</w:t>
            </w:r>
          </w:p>
        </w:tc>
      </w:tr>
      <w:tr w:rsidR="007B45C6" w:rsidRPr="00E90B4F" w:rsidTr="00E90B4F">
        <w:trPr>
          <w:trHeight w:val="43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Г.В.104-2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ФИЗИОПСИХОПРОФИЛАКТИЧЕСКАЯ ПОДГОТОВКА БЕРЕМЕННЫХ К РОДАМ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314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ФИЛОСОФИЯ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3623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0E68CD" w:rsidRDefault="007B45C6" w:rsidP="00D3623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00E4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7B45C6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Г.В.314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Г.В.402</w:t>
            </w: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Г.В.402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7B45C6" w:rsidRPr="000E68CD" w:rsidRDefault="007B45C6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ЛЕБЕДЕНКО Т.П. 201-2</w:t>
            </w: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7B45C6" w:rsidRPr="00E90B4F" w:rsidTr="008443C0">
        <w:trPr>
          <w:trHeight w:val="2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АРШИНОВА Г.В.201-2</w:t>
            </w:r>
          </w:p>
        </w:tc>
      </w:tr>
      <w:tr w:rsidR="007B45C6" w:rsidRPr="00E90B4F" w:rsidTr="00870404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ФИЗИОЛОГИЧЕСКОЕ АКУШЕРСТВО</w:t>
            </w:r>
          </w:p>
          <w:p w:rsidR="007B45C6" w:rsidRPr="000E68CD" w:rsidRDefault="007B45C6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ПАТРИНА Н.В. 201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67470C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6747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7B45C6" w:rsidRDefault="007B45C6" w:rsidP="00AD35C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7B45C6" w:rsidRDefault="007B45C6" w:rsidP="00AD35C4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AD35C4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A87ED0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35-А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127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7B45C6" w:rsidRPr="00E90B4F" w:rsidRDefault="007B45C6" w:rsidP="00D127D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402</w:t>
            </w:r>
          </w:p>
        </w:tc>
      </w:tr>
      <w:tr w:rsidR="007B45C6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00E4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ЗДРАВООХРАНЕНИЕ</w:t>
            </w:r>
          </w:p>
          <w:p w:rsidR="007B45C6" w:rsidRPr="00E90B4F" w:rsidRDefault="007B45C6" w:rsidP="00A00E4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ДЕМИРАЙ О.А. 202</w:t>
            </w:r>
          </w:p>
        </w:tc>
      </w:tr>
      <w:tr w:rsidR="007B45C6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ПРАВОВОЕ ОБЕСПЕЧЕНИЕ ПРОФЕССИОНАЛЬНОЙ ДЕЯТЕЛЬНОСТИ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213</w:t>
            </w:r>
          </w:p>
        </w:tc>
      </w:tr>
      <w:tr w:rsidR="007B45C6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7B45C6" w:rsidRPr="000E68CD" w:rsidRDefault="007B45C6" w:rsidP="00A00E4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221B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8538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ОХРАНА РЕПРОДУКТИВНОГО ЗДОРОВЬЯ И ПЛАНИРОВАНИЕ СЕМЬИ</w:t>
            </w:r>
          </w:p>
          <w:p w:rsidR="007B45C6" w:rsidRPr="000E68CD" w:rsidRDefault="007B45C6" w:rsidP="00E8538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МАКАРОВА В.К.104-2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443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ОХРАНА РЕПРОДУКТИВНОГО ЗДОРОВЬЯ И ПЛАНИРОВАНИЕ СЕМЬИ</w:t>
            </w:r>
          </w:p>
          <w:p w:rsidR="007B45C6" w:rsidRPr="000E68CD" w:rsidRDefault="007B45C6" w:rsidP="008443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МАКАРОВА В.К.104-2</w:t>
            </w:r>
          </w:p>
        </w:tc>
      </w:tr>
      <w:tr w:rsidR="007B45C6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8443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7B45C6" w:rsidRPr="000E68CD" w:rsidRDefault="007B45C6" w:rsidP="008443C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104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DD3A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ОБЩЕСТВЕННОЕ ЗДОРОВЬЕ И ЗДРАВООХРАНЕНИЕ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ДЕМИРАЙ О.А. </w:t>
            </w:r>
            <w:r>
              <w:rPr>
                <w:b/>
                <w:i/>
                <w:sz w:val="16"/>
                <w:szCs w:val="16"/>
              </w:rPr>
              <w:t>105-2</w:t>
            </w: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00E4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00E4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ПРАВО</w:t>
            </w:r>
          </w:p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406</w:t>
            </w: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ПРАВО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7B45C6" w:rsidRPr="000E68CD" w:rsidRDefault="007B45C6" w:rsidP="006065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104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7B45C6" w:rsidRPr="000E68CD" w:rsidRDefault="007B45C6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307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0E68CD" w:rsidRDefault="007B45C6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307</w:t>
            </w:r>
          </w:p>
        </w:tc>
      </w:tr>
      <w:tr w:rsidR="007B45C6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2D1D1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7B45C6" w:rsidRPr="000E68CD" w:rsidRDefault="007B45C6" w:rsidP="002D1D1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7B45C6" w:rsidRPr="000E68CD" w:rsidRDefault="007B45C6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314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312</w:t>
            </w:r>
          </w:p>
        </w:tc>
      </w:tr>
      <w:tr w:rsidR="007B45C6" w:rsidRPr="00E90B4F" w:rsidTr="002D1D19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ОХРАНА РЕПРОДУКТИВНОГО ЗДОРОВЬЯ И ПЛАНИРОВАНИЕ СЕМЬИ</w:t>
            </w:r>
          </w:p>
          <w:p w:rsidR="007B45C6" w:rsidRPr="000E68CD" w:rsidRDefault="007B45C6" w:rsidP="001E50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МАКАРОВА В.К.204-2</w:t>
            </w:r>
          </w:p>
        </w:tc>
      </w:tr>
      <w:tr w:rsidR="007B45C6" w:rsidRPr="00E90B4F" w:rsidTr="002D1D19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00E4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</w:pPr>
          </w:p>
        </w:tc>
      </w:tr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45C6" w:rsidRDefault="007B45C6" w:rsidP="00D61C8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ам. директора по УР       </w:t>
            </w:r>
            <w:r>
              <w:rPr>
                <w:rFonts w:ascii="Times New Roman" w:hAnsi="Times New Roman"/>
                <w:b/>
                <w:sz w:val="28"/>
              </w:rPr>
              <w:t xml:space="preserve">                 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Беляева Л.В.</w:t>
            </w:r>
          </w:p>
          <w:p w:rsidR="007B45C6" w:rsidRPr="00D61C85" w:rsidRDefault="007B45C6" w:rsidP="00D61C85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Путинцева 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Pr="00E90B4F">
              <w:rPr>
                <w:b/>
                <w:sz w:val="36"/>
                <w:szCs w:val="36"/>
              </w:rPr>
              <w:t>С</w:t>
            </w:r>
            <w:r>
              <w:rPr>
                <w:b/>
                <w:sz w:val="36"/>
                <w:szCs w:val="36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443C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 УСТНОЙ И ПИСЬМЕННОЙ РЕЧИ</w:t>
            </w:r>
          </w:p>
          <w:p w:rsidR="007B45C6" w:rsidRPr="00E90B4F" w:rsidRDefault="007B45C6" w:rsidP="008443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ЗИЯТДИНОВА Ф.А. 314</w:t>
            </w:r>
          </w:p>
        </w:tc>
      </w:tr>
      <w:tr w:rsidR="007B45C6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443C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7B45C6" w:rsidRPr="00E90B4F" w:rsidRDefault="007B45C6" w:rsidP="008443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 xml:space="preserve">БЕШЕНЦЕВА В.В. </w:t>
            </w:r>
          </w:p>
        </w:tc>
      </w:tr>
      <w:tr w:rsidR="007B45C6" w:rsidRPr="00E90B4F" w:rsidTr="00CB7BB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443C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8443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ДУНАЕВА Д.В. 402</w:t>
            </w:r>
          </w:p>
        </w:tc>
      </w:tr>
      <w:tr w:rsidR="007B45C6" w:rsidRPr="00E90B4F" w:rsidTr="006C54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БЕЗОПАСНАЯ СРЕДА ДЛЯ ПАЦИЕНТА И ПЕРСОНАЛА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 xml:space="preserve">КОРЕНЕВСКАЯ-ШЕВЧЕНКО В.А. </w:t>
            </w:r>
            <w:r w:rsidRPr="00295058"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7B45C6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ДУНАЕВА Д.В. 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7B45C6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ДУНАЕВА Д.В. 207</w:t>
            </w:r>
          </w:p>
        </w:tc>
      </w:tr>
      <w:tr w:rsidR="007B45C6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443C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7B45C6" w:rsidRPr="00E90B4F" w:rsidRDefault="007B45C6" w:rsidP="008443C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202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166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4B5A6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 УСТНОЙ И ПИСЬМЕННОЙ РЕЧИ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202</w:t>
            </w:r>
          </w:p>
        </w:tc>
      </w:tr>
      <w:tr w:rsidR="007B45C6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166A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7B45C6" w:rsidRPr="00E90B4F" w:rsidRDefault="007B45C6" w:rsidP="008166A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312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7B45C6" w:rsidRPr="00E90B4F" w:rsidRDefault="007B45C6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306-2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БЕЗОПАСНАЯ СРЕДА ДЛЯ ПАЦИЕНТА И ПЕРСОНАЛА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306-2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1111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812866" w:rsidRDefault="007B45C6" w:rsidP="00484A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12866">
              <w:rPr>
                <w:b/>
                <w:i/>
                <w:sz w:val="18"/>
                <w:szCs w:val="18"/>
              </w:rPr>
              <w:t>ФИЛОСОФИЯ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812866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306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204-2</w:t>
            </w:r>
          </w:p>
        </w:tc>
      </w:tr>
      <w:tr w:rsidR="007B45C6" w:rsidRPr="00E90B4F" w:rsidTr="00BF6BC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БЕЗОПАСНАЯ СРЕДА ДЛЯ ПАЦИЕНТА И ПЕРСОНАЛА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204-2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1111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 УСТНОЙ И ПИСЬМЕННОЙ РЕЧИ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202</w:t>
            </w:r>
          </w:p>
        </w:tc>
      </w:tr>
      <w:tr w:rsidR="007B45C6" w:rsidRPr="00E90B4F" w:rsidTr="000930F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812866" w:rsidRDefault="007B45C6" w:rsidP="00484A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12866">
              <w:rPr>
                <w:b/>
                <w:i/>
                <w:sz w:val="18"/>
                <w:szCs w:val="18"/>
              </w:rPr>
              <w:t>ФИЛОСОФИЯ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812866">
              <w:rPr>
                <w:b/>
                <w:i/>
                <w:sz w:val="18"/>
                <w:szCs w:val="18"/>
              </w:rPr>
              <w:t>АНДРИЕНКО О.А. 314</w:t>
            </w:r>
            <w:r>
              <w:rPr>
                <w:b/>
                <w:i/>
                <w:sz w:val="20"/>
                <w:szCs w:val="20"/>
              </w:rPr>
              <w:t xml:space="preserve">. </w:t>
            </w:r>
          </w:p>
        </w:tc>
      </w:tr>
      <w:tr w:rsidR="007B45C6" w:rsidRPr="00E90B4F" w:rsidTr="00E90B4F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 xml:space="preserve">КОРЕНЕВСКАЯ-ШЕВЧЕНКО В.А.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7B45C6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B323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83C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AC39C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1286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AC39C5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7B45C6" w:rsidRDefault="007B45C6" w:rsidP="003E395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23-С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ПАНФИЛОВА Л.Е.306-2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7B45C6" w:rsidRPr="00E90B4F" w:rsidTr="00CD0409">
        <w:trPr>
          <w:trHeight w:val="5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306-2</w:t>
            </w:r>
          </w:p>
        </w:tc>
      </w:tr>
      <w:tr w:rsidR="007B45C6" w:rsidRPr="00E90B4F" w:rsidTr="003E3951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3E395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7B45C6" w:rsidRPr="00E90B4F" w:rsidTr="003B3C4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312</w:t>
            </w:r>
          </w:p>
        </w:tc>
      </w:tr>
      <w:tr w:rsidR="007B45C6" w:rsidRPr="00E90B4F" w:rsidTr="0009364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ПАНФИЛОВА Л.Е. АКТ.ЗАЛ</w:t>
            </w:r>
          </w:p>
        </w:tc>
      </w:tr>
      <w:tr w:rsidR="007B45C6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ТОКАРЕНКО В.П. 312</w:t>
            </w:r>
          </w:p>
        </w:tc>
      </w:tr>
      <w:tr w:rsidR="007B45C6" w:rsidRPr="00E90B4F" w:rsidTr="000621C6">
        <w:trPr>
          <w:trHeight w:val="48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CD0409">
        <w:trPr>
          <w:trHeight w:val="62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111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7111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7B45C6" w:rsidRPr="00E90B4F" w:rsidTr="00CD0409">
        <w:trPr>
          <w:trHeight w:val="41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111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312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312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ПАНФИЛОВА Л.Е.306-2</w:t>
            </w:r>
          </w:p>
        </w:tc>
      </w:tr>
      <w:tr w:rsidR="007B45C6" w:rsidRPr="00E90B4F" w:rsidTr="000621C6">
        <w:trPr>
          <w:trHeight w:val="12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B7F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Т.М.402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ПАНФИЛОВА Л.Е.306-2</w:t>
            </w:r>
          </w:p>
        </w:tc>
      </w:tr>
      <w:tr w:rsidR="007B45C6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E6E3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7B45C6" w:rsidRPr="00E90B4F" w:rsidRDefault="007B45C6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ТОКАРЕНКО В.П.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E90B4F">
        <w:trPr>
          <w:trHeight w:val="20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</w:pPr>
          </w:p>
        </w:tc>
      </w:tr>
    </w:tbl>
    <w:p w:rsidR="007B45C6" w:rsidRPr="000B24D7" w:rsidRDefault="007B45C6" w:rsidP="00ED0AF0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7B45C6" w:rsidRPr="004864F0" w:rsidRDefault="007B45C6" w:rsidP="000B24D7">
      <w:pPr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Pr="00E90B4F">
              <w:rPr>
                <w:b/>
                <w:sz w:val="36"/>
                <w:szCs w:val="36"/>
              </w:rPr>
              <w:t>3-С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7B45C6" w:rsidRPr="00E90B4F" w:rsidTr="009E7D6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ПАНФИЛОВА Л.Е.306-2</w:t>
            </w:r>
          </w:p>
        </w:tc>
      </w:tr>
      <w:tr w:rsidR="007B45C6" w:rsidRPr="00E90B4F" w:rsidTr="000E249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306-2</w:t>
            </w:r>
          </w:p>
        </w:tc>
      </w:tr>
      <w:tr w:rsidR="007B45C6" w:rsidRPr="00E90B4F" w:rsidTr="000E249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306-2</w:t>
            </w:r>
          </w:p>
        </w:tc>
      </w:tr>
      <w:tr w:rsidR="007B45C6" w:rsidRPr="00E90B4F" w:rsidTr="000559EE">
        <w:trPr>
          <w:trHeight w:val="17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АКТ.ЗАЛ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ПАНФИЛОВА Л.Е. АКТ.ЗАЛ</w:t>
            </w:r>
          </w:p>
        </w:tc>
      </w:tr>
      <w:tr w:rsidR="007B45C6" w:rsidRPr="00E90B4F" w:rsidTr="000621C6">
        <w:trPr>
          <w:trHeight w:val="39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ТОКАРЕНКО В.П. 312</w:t>
            </w:r>
          </w:p>
        </w:tc>
      </w:tr>
      <w:tr w:rsidR="007B45C6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212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 (ПРАКТ)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7B45C6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312</w:t>
            </w:r>
          </w:p>
        </w:tc>
      </w:tr>
      <w:tr w:rsidR="007B45C6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312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ПАНФИЛОВА Л.Е.306-2</w:t>
            </w:r>
          </w:p>
        </w:tc>
      </w:tr>
      <w:tr w:rsidR="007B45C6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Т.М.402</w:t>
            </w:r>
          </w:p>
        </w:tc>
      </w:tr>
      <w:tr w:rsidR="007B45C6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ПАНФИЛОВА Л.Е.306-2</w:t>
            </w:r>
          </w:p>
        </w:tc>
      </w:tr>
      <w:tr w:rsidR="007B45C6" w:rsidRPr="00E90B4F" w:rsidTr="00E90B4F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ТОКАРЕНКО В.П.</w:t>
            </w:r>
            <w:r>
              <w:rPr>
                <w:b/>
                <w:i/>
                <w:sz w:val="18"/>
                <w:szCs w:val="18"/>
              </w:rPr>
              <w:t>206-2</w:t>
            </w:r>
          </w:p>
        </w:tc>
      </w:tr>
      <w:tr w:rsidR="007B45C6" w:rsidRPr="00E90B4F" w:rsidTr="009A215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1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</w:pPr>
          </w:p>
        </w:tc>
      </w:tr>
    </w:tbl>
    <w:p w:rsidR="007B45C6" w:rsidRPr="000B24D7" w:rsidRDefault="007B45C6" w:rsidP="008E428C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7B45C6" w:rsidRDefault="007B45C6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45C6" w:rsidRPr="00E65558" w:rsidRDefault="007B45C6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121-С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406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84A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7B45C6" w:rsidRPr="00E90B4F" w:rsidRDefault="007B45C6" w:rsidP="00484A9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7B45C6" w:rsidRPr="00E90B4F" w:rsidTr="00E90B4F">
        <w:trPr>
          <w:trHeight w:val="49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7B45C6" w:rsidRPr="00E90B4F" w:rsidRDefault="007B45C6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НЕФЕДОВА В.М. 40</w:t>
            </w:r>
            <w:r>
              <w:rPr>
                <w:b/>
                <w:i/>
                <w:color w:val="000000"/>
                <w:sz w:val="18"/>
                <w:szCs w:val="18"/>
              </w:rPr>
              <w:t>9</w:t>
            </w:r>
          </w:p>
        </w:tc>
      </w:tr>
      <w:tr w:rsidR="007B45C6" w:rsidRPr="00E90B4F" w:rsidTr="00CD0409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7B45C6" w:rsidRPr="00E90B4F" w:rsidTr="00E90B4F">
        <w:trPr>
          <w:trHeight w:val="16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7B45C6" w:rsidRPr="00E90B4F" w:rsidRDefault="007B45C6" w:rsidP="00E90D4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7B45C6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409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7B45C6" w:rsidRPr="00E90B4F" w:rsidTr="00D76B00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D390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7B45C6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2C32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7B45C6" w:rsidRPr="00E90B4F" w:rsidRDefault="007B45C6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НЕФЕДОВА В.М. 409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7B45C6" w:rsidRPr="00E90B4F" w:rsidTr="00E90B4F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7B45C6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FD390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7B45C6" w:rsidRPr="00E90B4F" w:rsidRDefault="007B45C6" w:rsidP="00FD390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409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7B45C6" w:rsidRPr="00E90B4F" w:rsidRDefault="007B45C6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7B45C6" w:rsidRPr="00E90B4F" w:rsidRDefault="007B45C6" w:rsidP="00EE041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7B45C6" w:rsidRPr="00E90B4F" w:rsidTr="00D76B00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E476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9A215F">
        <w:trPr>
          <w:trHeight w:val="33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647C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4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44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7B45C6" w:rsidRDefault="007B45C6" w:rsidP="004A6179">
      <w:pPr>
        <w:jc w:val="center"/>
        <w:rPr>
          <w:rFonts w:ascii="Times New Roman" w:hAnsi="Times New Roman"/>
          <w:b/>
          <w:sz w:val="24"/>
          <w:szCs w:val="24"/>
        </w:rPr>
      </w:pPr>
      <w:r w:rsidRPr="00104BA0">
        <w:rPr>
          <w:rFonts w:ascii="Times New Roman" w:hAnsi="Times New Roman"/>
          <w:b/>
          <w:sz w:val="24"/>
          <w:szCs w:val="24"/>
        </w:rPr>
        <w:t>Зам. директора по УР                                                         Л.В. Беляев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7B45C6" w:rsidRPr="00104BA0" w:rsidRDefault="007B45C6" w:rsidP="004A617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122-С</w:t>
            </w:r>
          </w:p>
        </w:tc>
      </w:tr>
      <w:tr w:rsidR="007B45C6" w:rsidRPr="00E90B4F" w:rsidTr="00AC39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7B45C6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7B45C6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7B45C6" w:rsidRPr="00E90B4F" w:rsidTr="00CD0409">
        <w:trPr>
          <w:trHeight w:val="22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2D1D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7B45C6" w:rsidRPr="00E90B4F" w:rsidRDefault="007B45C6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7B45C6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213</w:t>
            </w:r>
          </w:p>
        </w:tc>
      </w:tr>
      <w:tr w:rsidR="007B45C6" w:rsidRPr="00E90B4F" w:rsidTr="001A2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И.Ф.213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624919" w:rsidRDefault="007B45C6" w:rsidP="0044241C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</w:tr>
      <w:tr w:rsidR="007B45C6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CD0409">
        <w:trPr>
          <w:trHeight w:val="57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213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7B45C6" w:rsidRPr="00E90B4F" w:rsidTr="00E90B4F">
        <w:trPr>
          <w:trHeight w:val="52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БОНДАРЬ А.А.213                                                       </w:t>
            </w:r>
          </w:p>
        </w:tc>
      </w:tr>
      <w:tr w:rsidR="007B45C6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249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7B45C6" w:rsidRPr="00E90B4F" w:rsidRDefault="007B45C6" w:rsidP="0062491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7B45C6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34681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44241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4D34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7B45C6" w:rsidRDefault="007B45C6" w:rsidP="004A6179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123-С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РУССКИЙ ЯЗЫК</w:t>
            </w:r>
          </w:p>
          <w:p w:rsidR="007B45C6" w:rsidRPr="001D0780" w:rsidRDefault="007B45C6" w:rsidP="00E90D4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405</w:t>
            </w:r>
          </w:p>
        </w:tc>
      </w:tr>
      <w:tr w:rsidR="007B45C6" w:rsidRPr="00E90B4F" w:rsidTr="00E90B4F">
        <w:trPr>
          <w:trHeight w:val="4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7B45C6" w:rsidRPr="00E90B4F" w:rsidTr="006322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7B45C6" w:rsidRPr="00E90B4F" w:rsidRDefault="007B45C6" w:rsidP="00E90D4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1D0780" w:rsidRDefault="007B45C6" w:rsidP="0075569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7B45C6" w:rsidRPr="001D0780" w:rsidRDefault="007B45C6" w:rsidP="00E90D4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1D0780" w:rsidRDefault="007B45C6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МАТ</w:t>
            </w:r>
            <w:r>
              <w:rPr>
                <w:b/>
                <w:i/>
                <w:sz w:val="18"/>
                <w:szCs w:val="18"/>
              </w:rPr>
              <w:t>Е</w:t>
            </w:r>
            <w:r w:rsidRPr="001D0780">
              <w:rPr>
                <w:b/>
                <w:i/>
                <w:sz w:val="18"/>
                <w:szCs w:val="18"/>
              </w:rPr>
              <w:t>МАТИКА</w:t>
            </w:r>
          </w:p>
          <w:p w:rsidR="007B45C6" w:rsidRPr="001D0780" w:rsidRDefault="007B45C6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НЕФЕДОВА В.М. 40</w:t>
            </w:r>
            <w:r>
              <w:rPr>
                <w:b/>
                <w:i/>
                <w:sz w:val="18"/>
                <w:szCs w:val="18"/>
              </w:rPr>
              <w:t>5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2D1D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7B45C6" w:rsidRPr="00E90B4F" w:rsidRDefault="007B45C6" w:rsidP="002D1D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7B45C6" w:rsidRPr="00E90B4F" w:rsidRDefault="007B45C6" w:rsidP="00E90D4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И.Ф.405</w:t>
            </w:r>
          </w:p>
        </w:tc>
      </w:tr>
      <w:tr w:rsidR="007B45C6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37A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C39C5">
        <w:trPr>
          <w:trHeight w:val="53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5569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И.Ф.405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7B45C6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9A215F">
        <w:trPr>
          <w:trHeight w:val="64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6340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C963FB">
        <w:trPr>
          <w:trHeight w:val="495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В.В. 405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7B45C6" w:rsidRPr="00E90B4F" w:rsidRDefault="007B45C6" w:rsidP="00E90D4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И.Ф.405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7B45C6" w:rsidRPr="00E90B4F" w:rsidRDefault="007B45C6" w:rsidP="00E90D4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</w:tr>
      <w:tr w:rsidR="007B45C6" w:rsidRPr="00E90B4F" w:rsidTr="00E90B4F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90D4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7B45C6" w:rsidRPr="00E90B4F" w:rsidRDefault="007B45C6" w:rsidP="00E90D4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ЯКОВУННИК И.Н. 213</w:t>
            </w:r>
          </w:p>
        </w:tc>
      </w:tr>
      <w:tr w:rsidR="007B45C6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7B45C6" w:rsidRPr="00E90B4F" w:rsidRDefault="007B45C6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7B45C6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CD040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221-С</w:t>
            </w:r>
          </w:p>
        </w:tc>
      </w:tr>
      <w:tr w:rsidR="007B45C6" w:rsidRPr="00E90B4F" w:rsidTr="00E90B4F">
        <w:trPr>
          <w:trHeight w:val="61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20"/>
                <w:szCs w:val="20"/>
              </w:rPr>
              <w:t>304</w:t>
            </w: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402</w:t>
            </w:r>
          </w:p>
        </w:tc>
      </w:tr>
      <w:tr w:rsidR="007B45C6" w:rsidRPr="00E90B4F" w:rsidTr="00F06DE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7B45C6" w:rsidRPr="00E90B4F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202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202</w:t>
            </w:r>
          </w:p>
        </w:tc>
      </w:tr>
      <w:tr w:rsidR="007B45C6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7B45C6" w:rsidRPr="00E90B4F" w:rsidRDefault="007B45C6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413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312</w:t>
            </w:r>
          </w:p>
        </w:tc>
      </w:tr>
      <w:tr w:rsidR="007B45C6" w:rsidRPr="00E90B4F" w:rsidTr="00E90B4F">
        <w:trPr>
          <w:trHeight w:val="55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B1407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7B45C6" w:rsidRPr="00E90B4F" w:rsidTr="00050D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7B45C6" w:rsidRPr="00E90B4F" w:rsidTr="00A25D4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F174C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9D2BA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777E28">
        <w:trPr>
          <w:trHeight w:val="4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20"/>
                <w:szCs w:val="20"/>
              </w:rPr>
              <w:t>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7B45C6" w:rsidRPr="00E90B4F" w:rsidTr="00CA65D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20"/>
                <w:szCs w:val="20"/>
              </w:rPr>
              <w:t>207</w:t>
            </w:r>
          </w:p>
        </w:tc>
      </w:tr>
      <w:tr w:rsidR="007B45C6" w:rsidRPr="00E90B4F" w:rsidTr="00A37F4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7B45C6" w:rsidRPr="00E90B4F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202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22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7B45C6" w:rsidRPr="00542979" w:rsidRDefault="007B45C6" w:rsidP="006058BE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222-С</w:t>
            </w:r>
          </w:p>
        </w:tc>
      </w:tr>
      <w:tr w:rsidR="007B45C6" w:rsidRPr="00E90B4F" w:rsidTr="0058770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E90B4F" w:rsidRDefault="007B45C6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ЛЕВЧЕНКО А.В.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58770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ЛЕВЧЕНКО А.В.406</w:t>
            </w:r>
          </w:p>
        </w:tc>
      </w:tr>
      <w:tr w:rsidR="007B45C6" w:rsidRPr="00E90B4F" w:rsidTr="0058770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ЛЕЗЕНКОВА О.Н</w:t>
            </w:r>
          </w:p>
          <w:p w:rsidR="007B45C6" w:rsidRDefault="007B45C6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7B45C6" w:rsidRPr="00E90B4F" w:rsidRDefault="007B45C6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58770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A5B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2F1A2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7B45C6" w:rsidRDefault="007B45C6" w:rsidP="002F1A2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2F1A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2F1A2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7B45C6" w:rsidRDefault="007B45C6" w:rsidP="002F1A2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2F1A28">
            <w:pPr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25D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25D48">
            <w:pPr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25D48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25D48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25D48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25D48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A25D48">
              <w:rPr>
                <w:b/>
                <w:i/>
                <w:sz w:val="18"/>
                <w:szCs w:val="18"/>
              </w:rPr>
              <w:t xml:space="preserve">ГАНИН А.С. </w:t>
            </w:r>
            <w:r>
              <w:rPr>
                <w:b/>
                <w:i/>
                <w:sz w:val="18"/>
                <w:szCs w:val="18"/>
              </w:rPr>
              <w:t>АКТ.ЗАЛ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870404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987D4D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3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4944D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64352E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64352E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64352E">
              <w:rPr>
                <w:b/>
                <w:i/>
                <w:sz w:val="18"/>
                <w:szCs w:val="18"/>
              </w:rPr>
              <w:t>ЛОМАЕВА Т.И.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7B45C6" w:rsidRPr="00E90B4F" w:rsidTr="001B09B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4D559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4D559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1B09B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4440A8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A5B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A5B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A044A9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BC38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BC38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9A215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F32D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7B45C6" w:rsidRPr="00542979" w:rsidRDefault="007B45C6" w:rsidP="00AA62F1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7B45C6" w:rsidRPr="00AA62F1" w:rsidRDefault="007B45C6" w:rsidP="00AA62F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7B45C6" w:rsidRPr="00E90B4F" w:rsidTr="00BC59FA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6D213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НЕФЕДОВА В.М.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207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7B45C6" w:rsidRPr="00E90B4F" w:rsidTr="00BA43D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413</w:t>
            </w:r>
          </w:p>
        </w:tc>
      </w:tr>
      <w:tr w:rsidR="007B45C6" w:rsidRPr="00E90B4F" w:rsidTr="00E90B4F">
        <w:trPr>
          <w:trHeight w:val="9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C26CD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A25D4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7B45C6" w:rsidRPr="00E90B4F" w:rsidRDefault="007B45C6" w:rsidP="00A25D4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202</w:t>
            </w:r>
          </w:p>
        </w:tc>
      </w:tr>
      <w:tr w:rsidR="007B45C6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402</w:t>
            </w:r>
          </w:p>
        </w:tc>
      </w:tr>
      <w:tr w:rsidR="007B45C6" w:rsidRPr="00E90B4F" w:rsidTr="007251F0">
        <w:trPr>
          <w:trHeight w:val="5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25D48" w:rsidRDefault="007B45C6" w:rsidP="0058770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25D48">
              <w:rPr>
                <w:b/>
                <w:i/>
                <w:sz w:val="18"/>
                <w:szCs w:val="18"/>
              </w:rPr>
              <w:t>ФАРМАКОЛОГИЯ</w:t>
            </w:r>
          </w:p>
          <w:p w:rsidR="007B45C6" w:rsidRPr="00E90B4F" w:rsidRDefault="007B45C6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A25D48">
              <w:rPr>
                <w:b/>
                <w:i/>
                <w:sz w:val="18"/>
                <w:szCs w:val="18"/>
              </w:rPr>
              <w:t xml:space="preserve">ГАНИН А.С. </w:t>
            </w:r>
            <w:r>
              <w:rPr>
                <w:b/>
                <w:i/>
                <w:sz w:val="18"/>
                <w:szCs w:val="18"/>
              </w:rPr>
              <w:t>АКТ.ЗАЛ</w:t>
            </w:r>
          </w:p>
        </w:tc>
      </w:tr>
      <w:tr w:rsidR="007B45C6" w:rsidRPr="00E90B4F" w:rsidTr="00F2674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6435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F90F5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ВАСИЛЕНКО В.И. 306</w:t>
            </w:r>
          </w:p>
        </w:tc>
      </w:tr>
      <w:tr w:rsidR="007B45C6" w:rsidRPr="00E90B4F" w:rsidTr="003A70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ФИЛОСОФИЯ 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4352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 УСТНОЙ И  ПИСЬМЕННОЙ РЕЧИ</w:t>
            </w:r>
          </w:p>
          <w:p w:rsidR="007B45C6" w:rsidRPr="00E90B4F" w:rsidRDefault="007B45C6" w:rsidP="0064352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202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ПОЛОЛИНА Д.Е. 312</w:t>
            </w:r>
          </w:p>
        </w:tc>
      </w:tr>
      <w:tr w:rsidR="007B45C6" w:rsidRPr="00E90B4F" w:rsidTr="00E90B4F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1E5B5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7B45C6" w:rsidRPr="00E90B4F" w:rsidTr="00EE63C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ФИЛОСОФИЯ 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AC1260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202</w:t>
            </w:r>
          </w:p>
        </w:tc>
      </w:tr>
      <w:tr w:rsidR="007B45C6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64352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421A1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254E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8254E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НЕФЕДОВА В.М. 402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8254E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7B45C6" w:rsidRPr="00E90B4F" w:rsidRDefault="007B45C6" w:rsidP="008254E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ЛОМАЕВА Т.И. </w:t>
            </w:r>
          </w:p>
        </w:tc>
      </w:tr>
      <w:tr w:rsidR="007B45C6" w:rsidRPr="00E90B4F" w:rsidTr="00987D4D">
        <w:trPr>
          <w:trHeight w:val="56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 УСТНОЙ И  ПИСЬМЕННОЙ РЕЧИ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202</w:t>
            </w:r>
          </w:p>
        </w:tc>
      </w:tr>
      <w:tr w:rsidR="007B45C6" w:rsidRPr="00E90B4F" w:rsidTr="006B0D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2B2FC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7B45C6" w:rsidRPr="00E90B4F" w:rsidRDefault="007B45C6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7B45C6" w:rsidRPr="00E90B4F" w:rsidTr="00E90B4F">
        <w:trPr>
          <w:trHeight w:val="25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870404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FA151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4A7A1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ЛОГОЙДА Т.М. 314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1445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7B45C6" w:rsidRPr="00E90B4F" w:rsidRDefault="007B45C6" w:rsidP="001445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210</w:t>
            </w:r>
          </w:p>
        </w:tc>
      </w:tr>
      <w:tr w:rsidR="007B45C6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ПЕДИАТРИИ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ВОЛКОВА И.Э. </w:t>
            </w:r>
            <w:r>
              <w:rPr>
                <w:b/>
                <w:i/>
                <w:sz w:val="18"/>
                <w:szCs w:val="18"/>
              </w:rPr>
              <w:t>306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445F7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ПЕДИАТРИИ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ВОЛКОВА И.Э. </w:t>
            </w:r>
            <w:r>
              <w:rPr>
                <w:b/>
                <w:i/>
                <w:sz w:val="18"/>
                <w:szCs w:val="18"/>
              </w:rPr>
              <w:t>105-2</w:t>
            </w:r>
          </w:p>
        </w:tc>
      </w:tr>
      <w:tr w:rsidR="007B45C6" w:rsidRPr="00E90B4F" w:rsidTr="00CF64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F3791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F3791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1445F7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 </w:t>
            </w:r>
            <w:r w:rsidRPr="001445F7">
              <w:rPr>
                <w:b/>
                <w:i/>
                <w:color w:val="000000"/>
                <w:sz w:val="18"/>
                <w:szCs w:val="18"/>
              </w:rPr>
              <w:t>ИТ В ПРОФ.ДЕЯТ.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ТЕРАПИИ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АРШИНОВА Г.В. </w:t>
            </w:r>
            <w:r>
              <w:rPr>
                <w:b/>
                <w:i/>
                <w:sz w:val="18"/>
                <w:szCs w:val="18"/>
              </w:rPr>
              <w:t>314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9C23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1445F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9C2392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 УХОД В АКУШЕРСТВЕ И ГИНЕКОЛОГИИ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ТРЕСКОВА О.П.</w:t>
            </w:r>
            <w:r>
              <w:rPr>
                <w:color w:val="000000"/>
                <w:sz w:val="16"/>
                <w:szCs w:val="16"/>
              </w:rPr>
              <w:t xml:space="preserve"> 202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9C2392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 УХОД В АКУШЕРСТВЕ И ГИНЕКОЛОГИИ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ТРЕСКОВА О.П.</w:t>
            </w:r>
            <w:r>
              <w:rPr>
                <w:color w:val="000000"/>
                <w:sz w:val="16"/>
                <w:szCs w:val="16"/>
              </w:rPr>
              <w:t xml:space="preserve"> 202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1445F7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ИТ В ПРОФ.ДЕЯТ.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ТЕРАПИИ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АРШИНОВА Г.В. </w:t>
            </w:r>
            <w:r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ТЕРАПИИ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АРШИНОВА Г.В. </w:t>
            </w:r>
            <w:r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1445F7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ИТ В ПРОФ.ДЕЯТ.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МАМОНТОВА Т.В. 203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27DC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7D4F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576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7B45C6" w:rsidRDefault="007B45C6" w:rsidP="003E2069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7B45C6" w:rsidRPr="00074BA3" w:rsidRDefault="007B45C6" w:rsidP="003E206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726E9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304</w:t>
            </w:r>
          </w:p>
        </w:tc>
      </w:tr>
      <w:tr w:rsidR="007B45C6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ИНФОРМАЦИОННЫЕ ТЕХНОЛОГИИ В ПРОФ.ДЕЯТЕЛЬНОСТИ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МАМОНТОВА Т.В. 312</w:t>
            </w:r>
          </w:p>
        </w:tc>
      </w:tr>
      <w:tr w:rsidR="007B45C6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F426D7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426D7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ПАНФИЛОВА Л.Е. 206</w:t>
            </w:r>
            <w:r w:rsidRPr="00F426D7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ИНФОРМАЦИОННЫЕ ТЕХНОЛОГИИ В ПРОФ.ДЕЯТЕЛЬНОСТИ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МАМОНТОВА Т.В. 312</w:t>
            </w:r>
          </w:p>
        </w:tc>
      </w:tr>
      <w:tr w:rsidR="007B45C6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206-2</w:t>
            </w:r>
          </w:p>
        </w:tc>
      </w:tr>
      <w:tr w:rsidR="007B45C6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F426D7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304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F426D7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 КУЛЬТУРА</w:t>
            </w:r>
          </w:p>
          <w:p w:rsidR="007B45C6" w:rsidRPr="000E68CD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7B45C6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126E7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F426D7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426D7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7B45C6" w:rsidRPr="00F426D7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ПАНФИЛОВА Л.Е. 306</w:t>
            </w:r>
            <w:r w:rsidRPr="00F426D7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F426D7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ПРОФ.ДЕЯТЕЛЬНОСТИ</w:t>
            </w:r>
          </w:p>
          <w:p w:rsidR="007B45C6" w:rsidRPr="00F426D7" w:rsidRDefault="007B45C6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</w:tr>
      <w:tr w:rsidR="007B45C6" w:rsidRPr="00E90B4F" w:rsidTr="00726E9F">
        <w:trPr>
          <w:trHeight w:val="19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ПРОФ.ДЕЯТЕЛЬНОСТИ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ЛЕВЧЕНКО А.В. </w:t>
            </w:r>
            <w:r>
              <w:rPr>
                <w:b/>
                <w:i/>
                <w:color w:val="000000"/>
                <w:sz w:val="16"/>
                <w:szCs w:val="16"/>
              </w:rPr>
              <w:t>207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306-2</w:t>
            </w:r>
          </w:p>
        </w:tc>
      </w:tr>
      <w:tr w:rsidR="007B45C6" w:rsidRPr="00E90B4F" w:rsidTr="006C7AD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3E648C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3E648C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3E648C">
              <w:rPr>
                <w:b/>
                <w:i/>
                <w:sz w:val="16"/>
                <w:szCs w:val="16"/>
              </w:rPr>
              <w:t>ПАНФИЛОВА Л.Е.</w:t>
            </w:r>
            <w:r>
              <w:rPr>
                <w:b/>
                <w:i/>
                <w:sz w:val="16"/>
                <w:szCs w:val="16"/>
              </w:rPr>
              <w:t xml:space="preserve"> 306-2</w:t>
            </w:r>
          </w:p>
        </w:tc>
      </w:tr>
      <w:tr w:rsidR="007B45C6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ПРОФ.ДЕЯТЕЛЬНОСТИ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26E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0E68CD" w:rsidRDefault="007B45C6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ЛЕВЧЕНКО А.В. </w:t>
            </w:r>
            <w:r>
              <w:rPr>
                <w:b/>
                <w:i/>
                <w:color w:val="000000"/>
                <w:sz w:val="16"/>
                <w:szCs w:val="16"/>
              </w:rPr>
              <w:t>406</w:t>
            </w:r>
          </w:p>
        </w:tc>
      </w:tr>
      <w:tr w:rsidR="007B45C6" w:rsidRPr="00E90B4F" w:rsidTr="002F1A28">
        <w:trPr>
          <w:trHeight w:val="31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3E64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A10996">
        <w:trPr>
          <w:trHeight w:val="29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0E68CD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3E64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AB33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Pr="00074BA3" w:rsidRDefault="007B45C6" w:rsidP="00B62C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 xml:space="preserve">Зам. директора по УР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>Л.В. Беляева</w:t>
            </w: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45C6" w:rsidRPr="00AB2193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</w:t>
            </w: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B45C6" w:rsidRPr="00AB2193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«УТВЕРЖДАЮ»</w:t>
            </w:r>
          </w:p>
          <w:p w:rsidR="007B45C6" w:rsidRPr="00AB2193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7B45C6" w:rsidRPr="00AB2193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E90B4F" w:rsidRDefault="007B45C6" w:rsidP="000006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B27DCA">
        <w:trPr>
          <w:trHeight w:val="2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ИНФОРМАЦИОННЫЕ ТЕХНОЛОГИИ В ПРОФ.ДЕЯТЕЛЬНОСТИ</w:t>
            </w:r>
          </w:p>
          <w:p w:rsidR="007B45C6" w:rsidRPr="000E68CD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МАМОНТОВА Т.В. 312</w:t>
            </w:r>
          </w:p>
        </w:tc>
      </w:tr>
      <w:tr w:rsidR="007B45C6" w:rsidRPr="00E90B4F" w:rsidTr="00B27DCA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7B45C6" w:rsidRPr="000E68CD" w:rsidRDefault="007B45C6" w:rsidP="006C46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202</w:t>
            </w:r>
          </w:p>
        </w:tc>
      </w:tr>
      <w:tr w:rsidR="007B45C6" w:rsidRPr="00E90B4F" w:rsidTr="007A661C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9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0E68CD" w:rsidRDefault="007B45C6" w:rsidP="009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F426D7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426D7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ПАНФИЛОВА Л.Е. 206</w:t>
            </w:r>
            <w:r w:rsidRPr="00F426D7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7B45C6" w:rsidRPr="000E68CD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206-2</w:t>
            </w:r>
          </w:p>
        </w:tc>
      </w:tr>
      <w:tr w:rsidR="007B45C6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F426D7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304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F426D7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E90B4F">
        <w:trPr>
          <w:trHeight w:val="51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7B45C6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 КУЛЬТУРА</w:t>
            </w:r>
          </w:p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7B45C6" w:rsidRPr="00E90B4F" w:rsidTr="00EB645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0006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BF2A7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7B45C6" w:rsidRPr="000E68CD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2F1A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ПРОФ.ДЕЯТЕЛЬНОСТИ</w:t>
            </w:r>
          </w:p>
          <w:p w:rsidR="007B45C6" w:rsidRPr="000E68CD" w:rsidRDefault="007B45C6" w:rsidP="002F1A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 203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F426D7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426D7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7B45C6" w:rsidRPr="00F426D7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ПАНФИЛОВА Л.Е. 306</w:t>
            </w:r>
            <w:r w:rsidRPr="00F426D7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D17FE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C46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7B45C6" w:rsidRPr="00F426D7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7B45C6" w:rsidRPr="00F426D7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7B45C6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2F1A28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306-2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3E648C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3E648C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7B45C6" w:rsidRPr="000E68CD" w:rsidRDefault="007B45C6" w:rsidP="000006F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3E648C">
              <w:rPr>
                <w:b/>
                <w:i/>
                <w:sz w:val="16"/>
                <w:szCs w:val="16"/>
              </w:rPr>
              <w:t>ПАНФИЛОВА Л.Е.</w:t>
            </w:r>
            <w:r>
              <w:rPr>
                <w:b/>
                <w:i/>
                <w:sz w:val="16"/>
                <w:szCs w:val="16"/>
              </w:rPr>
              <w:t xml:space="preserve"> 306-2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7B45C6" w:rsidRPr="000E68CD" w:rsidRDefault="007B45C6" w:rsidP="006C46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7B45C6" w:rsidRPr="00E90B4F" w:rsidTr="002F1A28">
        <w:trPr>
          <w:trHeight w:val="4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2F1A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0E68CD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406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0E68CD" w:rsidRDefault="007B45C6" w:rsidP="002F1A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C3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7B45C6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0E68CD" w:rsidRDefault="007B45C6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1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90B4F">
              <w:rPr>
                <w:rFonts w:ascii="Times New Roman" w:hAnsi="Times New Roman"/>
                <w:b/>
                <w:sz w:val="28"/>
              </w:rPr>
              <w:t xml:space="preserve">                                 Зам. директора по УР                          </w:t>
            </w: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7B45C6" w:rsidRPr="00AB2193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</w:t>
            </w:r>
            <w:r w:rsidRPr="00E90B4F">
              <w:rPr>
                <w:rFonts w:ascii="Times New Roman" w:hAnsi="Times New Roman"/>
                <w:b/>
                <w:sz w:val="28"/>
              </w:rPr>
              <w:t>Л.В. Беляева</w:t>
            </w: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B45C6" w:rsidRPr="00AB2193" w:rsidRDefault="007B45C6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           «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УТВЕРЖДАЮ»</w:t>
            </w:r>
          </w:p>
          <w:p w:rsidR="007B45C6" w:rsidRPr="00AB2193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7B45C6" w:rsidRPr="00E90B4F" w:rsidRDefault="007B45C6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7B45C6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2F1A2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A770E7">
        <w:trPr>
          <w:trHeight w:val="56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2F1A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B27E8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БЕЛЯЕВА Л.В. </w:t>
            </w:r>
            <w:r>
              <w:rPr>
                <w:b/>
                <w:i/>
                <w:sz w:val="16"/>
                <w:szCs w:val="16"/>
              </w:rPr>
              <w:t>413</w:t>
            </w:r>
          </w:p>
        </w:tc>
      </w:tr>
      <w:tr w:rsidR="007B45C6" w:rsidRPr="00E90B4F" w:rsidTr="0011617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7B45C6" w:rsidRPr="00E90B4F" w:rsidTr="00F969B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1A62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</w:tr>
      <w:tr w:rsidR="007B45C6" w:rsidRPr="00E90B4F" w:rsidTr="00F67A3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212</w:t>
            </w:r>
          </w:p>
        </w:tc>
      </w:tr>
      <w:tr w:rsidR="007B45C6" w:rsidRPr="00E90B4F" w:rsidTr="003B5D2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3</w:t>
            </w: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  <w:r>
              <w:rPr>
                <w:b/>
                <w:i/>
                <w:sz w:val="16"/>
                <w:szCs w:val="16"/>
              </w:rPr>
              <w:t xml:space="preserve"> (КУРСОВАЯ РАБОТА)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ДЕМИРАЙ О.А.  205-2</w:t>
            </w:r>
          </w:p>
        </w:tc>
      </w:tr>
      <w:tr w:rsidR="007B45C6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205-2</w:t>
            </w:r>
          </w:p>
        </w:tc>
      </w:tr>
      <w:tr w:rsidR="007B45C6" w:rsidRPr="00E90B4F" w:rsidTr="006F0DAD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ЛЕБЕДЕНКО Т.П.201-2</w:t>
            </w:r>
          </w:p>
        </w:tc>
      </w:tr>
      <w:tr w:rsidR="007B45C6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ЛЕБЕДЕНКО Т.П.201-2</w:t>
            </w:r>
          </w:p>
        </w:tc>
      </w:tr>
      <w:tr w:rsidR="007B45C6" w:rsidRPr="00E90B4F" w:rsidTr="003E0B08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204-2</w:t>
            </w:r>
          </w:p>
        </w:tc>
      </w:tr>
      <w:tr w:rsidR="007B45C6" w:rsidRPr="00E90B4F" w:rsidTr="001A6203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6E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7B45C6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7B45C6" w:rsidRPr="00AB2193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7B45C6" w:rsidRPr="00E90B4F" w:rsidTr="00FA472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105-2</w:t>
            </w:r>
          </w:p>
        </w:tc>
      </w:tr>
      <w:tr w:rsidR="007B45C6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ЛЕБЕДЕНКО Т.П.205-2</w:t>
            </w:r>
          </w:p>
        </w:tc>
      </w:tr>
      <w:tr w:rsidR="007B45C6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7B45C6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7B45C6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7B45C6" w:rsidRPr="00E90B4F" w:rsidTr="005F16D9">
        <w:trPr>
          <w:trHeight w:val="50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813308">
        <w:trPr>
          <w:trHeight w:val="29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  <w:r>
              <w:rPr>
                <w:b/>
                <w:i/>
                <w:sz w:val="16"/>
                <w:szCs w:val="16"/>
              </w:rPr>
              <w:t xml:space="preserve"> (КУРСОВАЯ РАБОТА)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ДЕМИРАЙ О.А.  402</w:t>
            </w:r>
          </w:p>
        </w:tc>
      </w:tr>
      <w:tr w:rsidR="007B45C6" w:rsidRPr="00E90B4F" w:rsidTr="00E404E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ЛЕБЕДЕНКО Т.П.104-2</w:t>
            </w:r>
          </w:p>
        </w:tc>
      </w:tr>
      <w:tr w:rsidR="007B45C6" w:rsidRPr="00E90B4F" w:rsidTr="00E404E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D5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7B45C6" w:rsidRDefault="007B45C6" w:rsidP="004D5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7B45C6" w:rsidRPr="00AB2193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7B45C6" w:rsidRPr="00AB2193" w:rsidRDefault="007B45C6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7B45C6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</w:tbl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</w:p>
    <w:p w:rsidR="007B45C6" w:rsidRPr="00FF168D" w:rsidRDefault="007B45C6" w:rsidP="00F528EE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7B45C6" w:rsidRPr="00E90B4F" w:rsidTr="0057197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Pr="00E90B4F" w:rsidRDefault="007B45C6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E90B4F" w:rsidRDefault="007B45C6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7B45C6" w:rsidRPr="00E90B4F" w:rsidRDefault="007B45C6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7B45C6" w:rsidRPr="00E90B4F" w:rsidRDefault="007B45C6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7B45C6" w:rsidRPr="00E90B4F" w:rsidTr="0057197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57197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11-ФК</w:t>
            </w:r>
          </w:p>
        </w:tc>
      </w:tr>
      <w:tr w:rsidR="007B45C6" w:rsidRPr="00E90B4F" w:rsidTr="0057197F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НЕФЕДОВА В.М. 402</w:t>
            </w:r>
          </w:p>
        </w:tc>
      </w:tr>
      <w:tr w:rsidR="007B45C6" w:rsidRPr="00E90B4F" w:rsidTr="003D0782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ПРАВОВОЕ ОБЕСПЕЧЕНИЕ</w:t>
            </w:r>
          </w:p>
          <w:p w:rsidR="007B45C6" w:rsidRPr="00F27B98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202</w:t>
            </w:r>
          </w:p>
        </w:tc>
      </w:tr>
      <w:tr w:rsidR="007B45C6" w:rsidRPr="00E90B4F" w:rsidTr="007E79EB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57197F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57197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693846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7B45C6" w:rsidRPr="00E90B4F" w:rsidTr="00693846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НЕФЕДОВА В.М. 402</w:t>
            </w:r>
          </w:p>
        </w:tc>
      </w:tr>
      <w:tr w:rsidR="007B45C6" w:rsidRPr="00E90B4F" w:rsidTr="00A87ED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БЕЗОПАСНАЯ СРЕДА ДЛЯ ПАЦИЕНТА И ПЕРСОНАЛА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ВИХАРЕВА Е.А. 105-2</w:t>
            </w:r>
          </w:p>
        </w:tc>
      </w:tr>
      <w:tr w:rsidR="007B45C6" w:rsidRPr="00E90B4F" w:rsidTr="00A87ED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30.</w:t>
            </w:r>
            <w:r w:rsidRPr="00E90B4F">
              <w:rPr>
                <w:rFonts w:ascii="Times New Roman" w:hAnsi="Times New Roman"/>
                <w:b/>
                <w:sz w:val="32"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ПРАВОВОЕ ОБЕСПЕЧЕНИЕ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402</w:t>
            </w:r>
          </w:p>
        </w:tc>
      </w:tr>
      <w:tr w:rsidR="007B45C6" w:rsidRPr="00E90B4F" w:rsidTr="0057197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7B45C6" w:rsidRPr="00E90B4F" w:rsidTr="00693846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АКТ.ЗАЛ.</w:t>
            </w:r>
          </w:p>
        </w:tc>
      </w:tr>
      <w:tr w:rsidR="007B45C6" w:rsidRPr="00E90B4F" w:rsidTr="00693846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EC210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01.10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7B45C6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7B45C6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7B45C6" w:rsidRPr="00E90B4F" w:rsidTr="00A87ED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11563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57197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7B45C6" w:rsidRPr="00E90B4F" w:rsidTr="00693846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207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7B45C6" w:rsidRPr="00E90B4F" w:rsidRDefault="007B45C6" w:rsidP="006938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.С.И. 307</w:t>
            </w:r>
          </w:p>
        </w:tc>
      </w:tr>
      <w:tr w:rsidR="007B45C6" w:rsidRPr="00E90B4F" w:rsidTr="00693846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.С.И. 307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78585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НЕФЕДОВА В.М. 207</w:t>
            </w:r>
          </w:p>
        </w:tc>
      </w:tr>
      <w:tr w:rsidR="007B45C6" w:rsidRPr="00E90B4F" w:rsidTr="0057197F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DD675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ПРАВОВОЕ ОБЕСПЕЧЕНИЕ</w:t>
            </w:r>
          </w:p>
          <w:p w:rsidR="007B45C6" w:rsidRPr="00E90B4F" w:rsidRDefault="007B45C6" w:rsidP="00DD67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7B45C6" w:rsidRPr="00E90B4F" w:rsidTr="00A87ED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57197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7B45C6" w:rsidRPr="00E90B4F" w:rsidRDefault="007B45C6" w:rsidP="006938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7B45C6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7B45C6" w:rsidRDefault="007B45C6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</w:rPr>
        <w:t xml:space="preserve">   </w:t>
      </w:r>
      <w:r w:rsidRPr="00FF168D">
        <w:rPr>
          <w:rFonts w:ascii="Times New Roman" w:hAnsi="Times New Roman"/>
          <w:b/>
          <w:sz w:val="28"/>
        </w:rPr>
        <w:t xml:space="preserve">            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7B45C6" w:rsidRPr="00E90B4F" w:rsidTr="00CA5E6C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45C6" w:rsidRPr="00AB2193" w:rsidRDefault="007B45C6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7B45C6" w:rsidRPr="00E90B4F" w:rsidRDefault="007B45C6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B45C6" w:rsidRDefault="007B45C6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7B45C6" w:rsidRPr="00AB2193" w:rsidRDefault="007B45C6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«УТВЕРЖДАЮ»</w:t>
            </w:r>
          </w:p>
          <w:p w:rsidR="007B45C6" w:rsidRPr="00AB2193" w:rsidRDefault="007B45C6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Директор</w:t>
            </w:r>
          </w:p>
          <w:p w:rsidR="007B45C6" w:rsidRPr="00E90B4F" w:rsidRDefault="007B45C6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 xml:space="preserve">             _________Г.И. Путинцева</w:t>
            </w:r>
          </w:p>
        </w:tc>
      </w:tr>
      <w:tr w:rsidR="007B45C6" w:rsidRPr="00E90B4F" w:rsidTr="00CA5E6C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5C6" w:rsidRPr="00E90B4F" w:rsidRDefault="007B45C6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A5E6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7B45C6" w:rsidRPr="00E90B4F" w:rsidTr="00CA5E6C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E90B4F" w:rsidRDefault="007B45C6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5C53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4E018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AB2193" w:rsidRDefault="007B45C6" w:rsidP="004D559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2</w:t>
            </w:r>
          </w:p>
        </w:tc>
      </w:tr>
      <w:tr w:rsidR="007B45C6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1404EF" w:rsidRDefault="007B45C6" w:rsidP="00E237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404EF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1404EF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D5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7B45C6" w:rsidRPr="00AB2193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7B45C6" w:rsidRPr="00E90B4F" w:rsidTr="006F6A5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Вторник</w:t>
            </w:r>
          </w:p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Pr="00AB2193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5C53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2F155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7339E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204-2</w:t>
            </w:r>
          </w:p>
        </w:tc>
      </w:tr>
      <w:tr w:rsidR="007B45C6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204-2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</w:tr>
      <w:tr w:rsidR="007B45C6" w:rsidRPr="00E90B4F" w:rsidTr="00C8592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D5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7B45C6" w:rsidRPr="00AB2193" w:rsidRDefault="007B45C6" w:rsidP="004D55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7B45C6" w:rsidRPr="00E90B4F" w:rsidTr="00F13165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Среда</w:t>
            </w:r>
          </w:p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Pr="00AB2193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</w:tr>
      <w:tr w:rsidR="007B45C6" w:rsidRPr="00E90B4F" w:rsidTr="003D5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ЛЕБЕДЕНКО Т.П. </w:t>
            </w:r>
            <w:r>
              <w:rPr>
                <w:b/>
                <w:i/>
                <w:sz w:val="16"/>
                <w:szCs w:val="16"/>
              </w:rPr>
              <w:t>205-2</w:t>
            </w:r>
          </w:p>
        </w:tc>
      </w:tr>
      <w:tr w:rsidR="007B45C6" w:rsidRPr="00E90B4F" w:rsidTr="00F3382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ТЕРАПИИ (КУРСОВАЯ РАБОТА)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  <w:r>
              <w:rPr>
                <w:sz w:val="16"/>
                <w:szCs w:val="16"/>
              </w:rPr>
              <w:t>204-2</w:t>
            </w:r>
          </w:p>
        </w:tc>
      </w:tr>
      <w:tr w:rsidR="007B45C6" w:rsidRPr="00E90B4F" w:rsidTr="00797C08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204-2</w:t>
            </w:r>
          </w:p>
        </w:tc>
      </w:tr>
      <w:tr w:rsidR="007B45C6" w:rsidRPr="00E90B4F" w:rsidTr="00A43CD6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Четверг</w:t>
            </w:r>
          </w:p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01. 10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535F3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7735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ЛЕБЕДЕНКО Т.П. </w:t>
            </w:r>
            <w:r>
              <w:rPr>
                <w:b/>
                <w:i/>
                <w:sz w:val="16"/>
                <w:szCs w:val="16"/>
              </w:rPr>
              <w:t>205-2</w:t>
            </w:r>
          </w:p>
        </w:tc>
      </w:tr>
      <w:tr w:rsidR="007B45C6" w:rsidRPr="00E90B4F" w:rsidTr="00A43CD6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1404EF" w:rsidRDefault="007B45C6" w:rsidP="00E237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404EF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404EF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7B45C6" w:rsidRPr="00E90B4F" w:rsidTr="00A43CD6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ТЕРАПИИ (КУРСОВАЯ РАБОТА)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  <w:r>
              <w:rPr>
                <w:sz w:val="16"/>
                <w:szCs w:val="16"/>
              </w:rPr>
              <w:t>205-2</w:t>
            </w:r>
          </w:p>
        </w:tc>
      </w:tr>
      <w:tr w:rsidR="007B45C6" w:rsidRPr="00E90B4F" w:rsidTr="00126F6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Пятница</w:t>
            </w:r>
          </w:p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284F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205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7B45C6" w:rsidRPr="00AB2193" w:rsidRDefault="007B45C6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205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7B45C6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205-2</w:t>
            </w:r>
          </w:p>
        </w:tc>
      </w:tr>
      <w:tr w:rsidR="007B45C6" w:rsidRPr="00E90B4F" w:rsidTr="008A13DA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7B45C6" w:rsidRPr="00AB2193" w:rsidRDefault="007B45C6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2</w:t>
            </w:r>
          </w:p>
        </w:tc>
      </w:tr>
      <w:tr w:rsidR="007B45C6" w:rsidRPr="00E90B4F" w:rsidTr="00CA5E6C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Суббота</w:t>
            </w:r>
          </w:p>
          <w:p w:rsidR="007B45C6" w:rsidRPr="00AB2193" w:rsidRDefault="007B45C6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08.00 – 9.30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AB2193" w:rsidRDefault="007B45C6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7B45C6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7B45C6" w:rsidRPr="00E90B4F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B45C6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B45C6" w:rsidRPr="00E90B4F" w:rsidRDefault="007B45C6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45C6" w:rsidRPr="00E90B4F" w:rsidRDefault="007B45C6" w:rsidP="00362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7B45C6" w:rsidRDefault="007B45C6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7B45C6" w:rsidRPr="00AB2193" w:rsidRDefault="007B45C6" w:rsidP="00362B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7B45C6" w:rsidRPr="00FF168D" w:rsidRDefault="007B45C6" w:rsidP="00F528EE">
      <w:pPr>
        <w:jc w:val="center"/>
        <w:rPr>
          <w:rFonts w:ascii="Times New Roman" w:hAnsi="Times New Roman"/>
          <w:b/>
          <w:sz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sectPr w:rsidR="007B45C6" w:rsidRPr="00FF168D" w:rsidSect="005F09F4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5C6" w:rsidRDefault="007B45C6" w:rsidP="005B7748">
      <w:pPr>
        <w:spacing w:after="0" w:line="240" w:lineRule="auto"/>
      </w:pPr>
      <w:r>
        <w:separator/>
      </w:r>
    </w:p>
  </w:endnote>
  <w:endnote w:type="continuationSeparator" w:id="0">
    <w:p w:rsidR="007B45C6" w:rsidRDefault="007B45C6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5C6" w:rsidRDefault="007B45C6" w:rsidP="005B7748">
      <w:pPr>
        <w:spacing w:after="0" w:line="240" w:lineRule="auto"/>
      </w:pPr>
      <w:r>
        <w:separator/>
      </w:r>
    </w:p>
  </w:footnote>
  <w:footnote w:type="continuationSeparator" w:id="0">
    <w:p w:rsidR="007B45C6" w:rsidRDefault="007B45C6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D01"/>
    <w:rsid w:val="000005ED"/>
    <w:rsid w:val="00000609"/>
    <w:rsid w:val="000006F7"/>
    <w:rsid w:val="00000CF5"/>
    <w:rsid w:val="00000D35"/>
    <w:rsid w:val="00002024"/>
    <w:rsid w:val="00002154"/>
    <w:rsid w:val="00002842"/>
    <w:rsid w:val="000030CA"/>
    <w:rsid w:val="00005808"/>
    <w:rsid w:val="00005948"/>
    <w:rsid w:val="000065CD"/>
    <w:rsid w:val="00006B80"/>
    <w:rsid w:val="000075D6"/>
    <w:rsid w:val="00010481"/>
    <w:rsid w:val="000114DE"/>
    <w:rsid w:val="00011E5B"/>
    <w:rsid w:val="0001210B"/>
    <w:rsid w:val="00012B50"/>
    <w:rsid w:val="00013059"/>
    <w:rsid w:val="00013843"/>
    <w:rsid w:val="00013B31"/>
    <w:rsid w:val="00014082"/>
    <w:rsid w:val="00014218"/>
    <w:rsid w:val="00014C51"/>
    <w:rsid w:val="000155AB"/>
    <w:rsid w:val="000155AD"/>
    <w:rsid w:val="00015AD7"/>
    <w:rsid w:val="00015F5A"/>
    <w:rsid w:val="00016F16"/>
    <w:rsid w:val="00017402"/>
    <w:rsid w:val="00020053"/>
    <w:rsid w:val="00020481"/>
    <w:rsid w:val="00022402"/>
    <w:rsid w:val="00022469"/>
    <w:rsid w:val="00022B99"/>
    <w:rsid w:val="000240C2"/>
    <w:rsid w:val="00024F20"/>
    <w:rsid w:val="00025D8C"/>
    <w:rsid w:val="0002739E"/>
    <w:rsid w:val="0002774B"/>
    <w:rsid w:val="00027D9E"/>
    <w:rsid w:val="000304AE"/>
    <w:rsid w:val="00033692"/>
    <w:rsid w:val="0003401C"/>
    <w:rsid w:val="00035B44"/>
    <w:rsid w:val="00035C50"/>
    <w:rsid w:val="0003671F"/>
    <w:rsid w:val="000373B0"/>
    <w:rsid w:val="0004021E"/>
    <w:rsid w:val="00040499"/>
    <w:rsid w:val="0004068E"/>
    <w:rsid w:val="00044C6D"/>
    <w:rsid w:val="00045079"/>
    <w:rsid w:val="00046778"/>
    <w:rsid w:val="000471FA"/>
    <w:rsid w:val="00047C4C"/>
    <w:rsid w:val="00047D7B"/>
    <w:rsid w:val="00050609"/>
    <w:rsid w:val="00050DEE"/>
    <w:rsid w:val="00051FBA"/>
    <w:rsid w:val="000526AD"/>
    <w:rsid w:val="00052A32"/>
    <w:rsid w:val="00053273"/>
    <w:rsid w:val="0005383D"/>
    <w:rsid w:val="000548E1"/>
    <w:rsid w:val="000559EE"/>
    <w:rsid w:val="00055FFE"/>
    <w:rsid w:val="000621C6"/>
    <w:rsid w:val="0006340D"/>
    <w:rsid w:val="000638CC"/>
    <w:rsid w:val="00063C1A"/>
    <w:rsid w:val="00064199"/>
    <w:rsid w:val="00064824"/>
    <w:rsid w:val="000657BE"/>
    <w:rsid w:val="00065B1B"/>
    <w:rsid w:val="00065C3E"/>
    <w:rsid w:val="00065F47"/>
    <w:rsid w:val="00067759"/>
    <w:rsid w:val="0006798D"/>
    <w:rsid w:val="000703FB"/>
    <w:rsid w:val="00071413"/>
    <w:rsid w:val="00072302"/>
    <w:rsid w:val="00073884"/>
    <w:rsid w:val="00073B70"/>
    <w:rsid w:val="00074163"/>
    <w:rsid w:val="000744B7"/>
    <w:rsid w:val="00074783"/>
    <w:rsid w:val="00074BA3"/>
    <w:rsid w:val="00074DFE"/>
    <w:rsid w:val="00075693"/>
    <w:rsid w:val="00075989"/>
    <w:rsid w:val="000759F5"/>
    <w:rsid w:val="00077868"/>
    <w:rsid w:val="00077972"/>
    <w:rsid w:val="00077E0E"/>
    <w:rsid w:val="00080461"/>
    <w:rsid w:val="00081867"/>
    <w:rsid w:val="00081E8C"/>
    <w:rsid w:val="000820D7"/>
    <w:rsid w:val="000834D0"/>
    <w:rsid w:val="000838A2"/>
    <w:rsid w:val="000849E6"/>
    <w:rsid w:val="00085A35"/>
    <w:rsid w:val="00085AC1"/>
    <w:rsid w:val="00086013"/>
    <w:rsid w:val="0008663D"/>
    <w:rsid w:val="000868D0"/>
    <w:rsid w:val="00086C14"/>
    <w:rsid w:val="00087142"/>
    <w:rsid w:val="0009020A"/>
    <w:rsid w:val="00091B18"/>
    <w:rsid w:val="00091FA8"/>
    <w:rsid w:val="00092FA5"/>
    <w:rsid w:val="000930F2"/>
    <w:rsid w:val="0009347D"/>
    <w:rsid w:val="00093644"/>
    <w:rsid w:val="00093DB7"/>
    <w:rsid w:val="00095C9C"/>
    <w:rsid w:val="00095E86"/>
    <w:rsid w:val="000A0617"/>
    <w:rsid w:val="000A0CAF"/>
    <w:rsid w:val="000A106A"/>
    <w:rsid w:val="000A2B88"/>
    <w:rsid w:val="000A2E88"/>
    <w:rsid w:val="000A3500"/>
    <w:rsid w:val="000A3804"/>
    <w:rsid w:val="000A51FB"/>
    <w:rsid w:val="000A57BB"/>
    <w:rsid w:val="000A627A"/>
    <w:rsid w:val="000A6E58"/>
    <w:rsid w:val="000A70CB"/>
    <w:rsid w:val="000B0102"/>
    <w:rsid w:val="000B091A"/>
    <w:rsid w:val="000B0E59"/>
    <w:rsid w:val="000B1740"/>
    <w:rsid w:val="000B1D8D"/>
    <w:rsid w:val="000B24D7"/>
    <w:rsid w:val="000B353F"/>
    <w:rsid w:val="000B3A3B"/>
    <w:rsid w:val="000B42F0"/>
    <w:rsid w:val="000B44D0"/>
    <w:rsid w:val="000B45C7"/>
    <w:rsid w:val="000B4873"/>
    <w:rsid w:val="000B4D0E"/>
    <w:rsid w:val="000B4F6E"/>
    <w:rsid w:val="000B542C"/>
    <w:rsid w:val="000B55AB"/>
    <w:rsid w:val="000B5955"/>
    <w:rsid w:val="000B6FF2"/>
    <w:rsid w:val="000B7433"/>
    <w:rsid w:val="000B7A8B"/>
    <w:rsid w:val="000C13F1"/>
    <w:rsid w:val="000C2000"/>
    <w:rsid w:val="000C262B"/>
    <w:rsid w:val="000C4EC4"/>
    <w:rsid w:val="000C5356"/>
    <w:rsid w:val="000C6256"/>
    <w:rsid w:val="000C6FAF"/>
    <w:rsid w:val="000C790A"/>
    <w:rsid w:val="000C7ACA"/>
    <w:rsid w:val="000C7D03"/>
    <w:rsid w:val="000D084E"/>
    <w:rsid w:val="000D0F2C"/>
    <w:rsid w:val="000D1481"/>
    <w:rsid w:val="000D1803"/>
    <w:rsid w:val="000D1903"/>
    <w:rsid w:val="000D2A17"/>
    <w:rsid w:val="000D2DBE"/>
    <w:rsid w:val="000D36FB"/>
    <w:rsid w:val="000D4D41"/>
    <w:rsid w:val="000D50E2"/>
    <w:rsid w:val="000D5779"/>
    <w:rsid w:val="000D6783"/>
    <w:rsid w:val="000D681F"/>
    <w:rsid w:val="000D79C3"/>
    <w:rsid w:val="000E0759"/>
    <w:rsid w:val="000E148F"/>
    <w:rsid w:val="000E2499"/>
    <w:rsid w:val="000E2D8C"/>
    <w:rsid w:val="000E2E52"/>
    <w:rsid w:val="000E39B7"/>
    <w:rsid w:val="000E4588"/>
    <w:rsid w:val="000E50CF"/>
    <w:rsid w:val="000E603C"/>
    <w:rsid w:val="000E68CD"/>
    <w:rsid w:val="000E6AD6"/>
    <w:rsid w:val="000E6B29"/>
    <w:rsid w:val="000E7168"/>
    <w:rsid w:val="000E7777"/>
    <w:rsid w:val="000E7C16"/>
    <w:rsid w:val="000F02D2"/>
    <w:rsid w:val="000F0D6E"/>
    <w:rsid w:val="000F1CA5"/>
    <w:rsid w:val="000F28AC"/>
    <w:rsid w:val="000F28C2"/>
    <w:rsid w:val="000F2E9B"/>
    <w:rsid w:val="000F393D"/>
    <w:rsid w:val="000F3B49"/>
    <w:rsid w:val="000F3CD7"/>
    <w:rsid w:val="000F3ED3"/>
    <w:rsid w:val="000F4139"/>
    <w:rsid w:val="000F42B5"/>
    <w:rsid w:val="000F481D"/>
    <w:rsid w:val="000F4908"/>
    <w:rsid w:val="000F6211"/>
    <w:rsid w:val="000F677C"/>
    <w:rsid w:val="000F6D1C"/>
    <w:rsid w:val="000F75FA"/>
    <w:rsid w:val="000F793C"/>
    <w:rsid w:val="000F7B54"/>
    <w:rsid w:val="00101029"/>
    <w:rsid w:val="0010122B"/>
    <w:rsid w:val="001013C7"/>
    <w:rsid w:val="00102233"/>
    <w:rsid w:val="0010443F"/>
    <w:rsid w:val="00104BA0"/>
    <w:rsid w:val="00105B85"/>
    <w:rsid w:val="00105DBB"/>
    <w:rsid w:val="00106E2D"/>
    <w:rsid w:val="00107101"/>
    <w:rsid w:val="0011099D"/>
    <w:rsid w:val="001134BA"/>
    <w:rsid w:val="00113CD8"/>
    <w:rsid w:val="001140F7"/>
    <w:rsid w:val="00115477"/>
    <w:rsid w:val="0011563B"/>
    <w:rsid w:val="00115718"/>
    <w:rsid w:val="0011617E"/>
    <w:rsid w:val="00116501"/>
    <w:rsid w:val="00116755"/>
    <w:rsid w:val="0011697C"/>
    <w:rsid w:val="00116ACD"/>
    <w:rsid w:val="00116E9B"/>
    <w:rsid w:val="001174C7"/>
    <w:rsid w:val="00117EEF"/>
    <w:rsid w:val="00121B14"/>
    <w:rsid w:val="00122A8C"/>
    <w:rsid w:val="00123CEB"/>
    <w:rsid w:val="0012456D"/>
    <w:rsid w:val="00124870"/>
    <w:rsid w:val="00124E56"/>
    <w:rsid w:val="00125B4E"/>
    <w:rsid w:val="001262A1"/>
    <w:rsid w:val="00126A70"/>
    <w:rsid w:val="00126BB6"/>
    <w:rsid w:val="00126C25"/>
    <w:rsid w:val="00126E70"/>
    <w:rsid w:val="00126F62"/>
    <w:rsid w:val="00127C5D"/>
    <w:rsid w:val="00127CE4"/>
    <w:rsid w:val="00127F41"/>
    <w:rsid w:val="0013006A"/>
    <w:rsid w:val="001313F9"/>
    <w:rsid w:val="00131824"/>
    <w:rsid w:val="001338AD"/>
    <w:rsid w:val="00133FEC"/>
    <w:rsid w:val="001342AB"/>
    <w:rsid w:val="0013445B"/>
    <w:rsid w:val="00134961"/>
    <w:rsid w:val="00134D03"/>
    <w:rsid w:val="00134D4F"/>
    <w:rsid w:val="001369D7"/>
    <w:rsid w:val="00137318"/>
    <w:rsid w:val="00137C08"/>
    <w:rsid w:val="00137C4D"/>
    <w:rsid w:val="001404EF"/>
    <w:rsid w:val="0014109D"/>
    <w:rsid w:val="00142CBA"/>
    <w:rsid w:val="001442CB"/>
    <w:rsid w:val="001445F7"/>
    <w:rsid w:val="001449AC"/>
    <w:rsid w:val="00144A1B"/>
    <w:rsid w:val="00145071"/>
    <w:rsid w:val="001458D1"/>
    <w:rsid w:val="00146DC4"/>
    <w:rsid w:val="00151E9C"/>
    <w:rsid w:val="00152E35"/>
    <w:rsid w:val="00153572"/>
    <w:rsid w:val="00153704"/>
    <w:rsid w:val="00153D15"/>
    <w:rsid w:val="00153DA0"/>
    <w:rsid w:val="0015473A"/>
    <w:rsid w:val="00155518"/>
    <w:rsid w:val="001555B9"/>
    <w:rsid w:val="00156348"/>
    <w:rsid w:val="00156BC4"/>
    <w:rsid w:val="00157502"/>
    <w:rsid w:val="00160F65"/>
    <w:rsid w:val="001611FC"/>
    <w:rsid w:val="0016127B"/>
    <w:rsid w:val="00161EA0"/>
    <w:rsid w:val="0016248D"/>
    <w:rsid w:val="001631BA"/>
    <w:rsid w:val="00163A00"/>
    <w:rsid w:val="00163DC7"/>
    <w:rsid w:val="001645C0"/>
    <w:rsid w:val="001645ED"/>
    <w:rsid w:val="00164942"/>
    <w:rsid w:val="00164D77"/>
    <w:rsid w:val="00164D8C"/>
    <w:rsid w:val="001669A8"/>
    <w:rsid w:val="001670EA"/>
    <w:rsid w:val="00167290"/>
    <w:rsid w:val="001672A2"/>
    <w:rsid w:val="00167588"/>
    <w:rsid w:val="001675EA"/>
    <w:rsid w:val="001676B2"/>
    <w:rsid w:val="00167BAB"/>
    <w:rsid w:val="00167CEA"/>
    <w:rsid w:val="001703C7"/>
    <w:rsid w:val="00170493"/>
    <w:rsid w:val="00170775"/>
    <w:rsid w:val="00171471"/>
    <w:rsid w:val="001725B9"/>
    <w:rsid w:val="00172F51"/>
    <w:rsid w:val="00172FA4"/>
    <w:rsid w:val="00172FB0"/>
    <w:rsid w:val="00174171"/>
    <w:rsid w:val="001742A0"/>
    <w:rsid w:val="001742A7"/>
    <w:rsid w:val="00176230"/>
    <w:rsid w:val="00181017"/>
    <w:rsid w:val="001819D8"/>
    <w:rsid w:val="001821F2"/>
    <w:rsid w:val="0018309D"/>
    <w:rsid w:val="0018329B"/>
    <w:rsid w:val="00183A8B"/>
    <w:rsid w:val="00186144"/>
    <w:rsid w:val="00186E33"/>
    <w:rsid w:val="00187909"/>
    <w:rsid w:val="00190BCC"/>
    <w:rsid w:val="00190D81"/>
    <w:rsid w:val="00190EFF"/>
    <w:rsid w:val="00191391"/>
    <w:rsid w:val="001915ED"/>
    <w:rsid w:val="00191F5B"/>
    <w:rsid w:val="0019260F"/>
    <w:rsid w:val="00193B9C"/>
    <w:rsid w:val="00196DE2"/>
    <w:rsid w:val="0019715D"/>
    <w:rsid w:val="001A13C7"/>
    <w:rsid w:val="001A1ABE"/>
    <w:rsid w:val="001A2571"/>
    <w:rsid w:val="001A25E5"/>
    <w:rsid w:val="001A4CF0"/>
    <w:rsid w:val="001A5423"/>
    <w:rsid w:val="001A6203"/>
    <w:rsid w:val="001A632D"/>
    <w:rsid w:val="001A6980"/>
    <w:rsid w:val="001B09BF"/>
    <w:rsid w:val="001B16F7"/>
    <w:rsid w:val="001B1AB6"/>
    <w:rsid w:val="001B21FD"/>
    <w:rsid w:val="001B2289"/>
    <w:rsid w:val="001B2E6A"/>
    <w:rsid w:val="001B312B"/>
    <w:rsid w:val="001B3BB0"/>
    <w:rsid w:val="001B5D42"/>
    <w:rsid w:val="001B6BB5"/>
    <w:rsid w:val="001B6C80"/>
    <w:rsid w:val="001B6FC9"/>
    <w:rsid w:val="001B754D"/>
    <w:rsid w:val="001B79C3"/>
    <w:rsid w:val="001C02F2"/>
    <w:rsid w:val="001C0AEF"/>
    <w:rsid w:val="001C2084"/>
    <w:rsid w:val="001C2A9A"/>
    <w:rsid w:val="001C339A"/>
    <w:rsid w:val="001C4099"/>
    <w:rsid w:val="001C4708"/>
    <w:rsid w:val="001C48A8"/>
    <w:rsid w:val="001C4978"/>
    <w:rsid w:val="001C4BC1"/>
    <w:rsid w:val="001C5679"/>
    <w:rsid w:val="001C56D4"/>
    <w:rsid w:val="001C5BAA"/>
    <w:rsid w:val="001C6068"/>
    <w:rsid w:val="001C65FA"/>
    <w:rsid w:val="001D0157"/>
    <w:rsid w:val="001D0780"/>
    <w:rsid w:val="001D0C35"/>
    <w:rsid w:val="001D0D71"/>
    <w:rsid w:val="001D0F9C"/>
    <w:rsid w:val="001D10C9"/>
    <w:rsid w:val="001D15C2"/>
    <w:rsid w:val="001D1602"/>
    <w:rsid w:val="001D1F1C"/>
    <w:rsid w:val="001D22EB"/>
    <w:rsid w:val="001D231D"/>
    <w:rsid w:val="001D248D"/>
    <w:rsid w:val="001D2567"/>
    <w:rsid w:val="001D28E1"/>
    <w:rsid w:val="001D3737"/>
    <w:rsid w:val="001D39E3"/>
    <w:rsid w:val="001D3F72"/>
    <w:rsid w:val="001D4D5B"/>
    <w:rsid w:val="001D5544"/>
    <w:rsid w:val="001D600A"/>
    <w:rsid w:val="001D7CC6"/>
    <w:rsid w:val="001E1507"/>
    <w:rsid w:val="001E1B55"/>
    <w:rsid w:val="001E25E5"/>
    <w:rsid w:val="001E26CB"/>
    <w:rsid w:val="001E3211"/>
    <w:rsid w:val="001E3C72"/>
    <w:rsid w:val="001E43A6"/>
    <w:rsid w:val="001E505A"/>
    <w:rsid w:val="001E5B53"/>
    <w:rsid w:val="001E6EA2"/>
    <w:rsid w:val="001E73FB"/>
    <w:rsid w:val="001F062E"/>
    <w:rsid w:val="001F0E34"/>
    <w:rsid w:val="001F18D7"/>
    <w:rsid w:val="001F1972"/>
    <w:rsid w:val="001F19B9"/>
    <w:rsid w:val="001F239A"/>
    <w:rsid w:val="001F2620"/>
    <w:rsid w:val="001F282D"/>
    <w:rsid w:val="001F2A13"/>
    <w:rsid w:val="001F3E7F"/>
    <w:rsid w:val="001F4156"/>
    <w:rsid w:val="001F5310"/>
    <w:rsid w:val="001F704F"/>
    <w:rsid w:val="001F7D9D"/>
    <w:rsid w:val="002001CC"/>
    <w:rsid w:val="002007CB"/>
    <w:rsid w:val="0020087D"/>
    <w:rsid w:val="00201D25"/>
    <w:rsid w:val="00202001"/>
    <w:rsid w:val="00204160"/>
    <w:rsid w:val="002044B7"/>
    <w:rsid w:val="00204AE6"/>
    <w:rsid w:val="002074A8"/>
    <w:rsid w:val="00207EA6"/>
    <w:rsid w:val="00210550"/>
    <w:rsid w:val="00210BB1"/>
    <w:rsid w:val="002113F2"/>
    <w:rsid w:val="00211A33"/>
    <w:rsid w:val="0021210F"/>
    <w:rsid w:val="00212481"/>
    <w:rsid w:val="00212BFD"/>
    <w:rsid w:val="00212EEB"/>
    <w:rsid w:val="00214C43"/>
    <w:rsid w:val="00216754"/>
    <w:rsid w:val="0021688E"/>
    <w:rsid w:val="00216EFF"/>
    <w:rsid w:val="00217171"/>
    <w:rsid w:val="00217CC9"/>
    <w:rsid w:val="00220791"/>
    <w:rsid w:val="00221BEB"/>
    <w:rsid w:val="00221FA2"/>
    <w:rsid w:val="002230A1"/>
    <w:rsid w:val="00223AEC"/>
    <w:rsid w:val="00223FF0"/>
    <w:rsid w:val="00224B31"/>
    <w:rsid w:val="00224C0E"/>
    <w:rsid w:val="0022537D"/>
    <w:rsid w:val="002258B5"/>
    <w:rsid w:val="00225A13"/>
    <w:rsid w:val="0022699D"/>
    <w:rsid w:val="00227BA8"/>
    <w:rsid w:val="00230F31"/>
    <w:rsid w:val="002311C0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4A7"/>
    <w:rsid w:val="002364AA"/>
    <w:rsid w:val="00243D97"/>
    <w:rsid w:val="002440A0"/>
    <w:rsid w:val="002443F9"/>
    <w:rsid w:val="00244D65"/>
    <w:rsid w:val="00244D82"/>
    <w:rsid w:val="00244F39"/>
    <w:rsid w:val="002456C5"/>
    <w:rsid w:val="00245F0F"/>
    <w:rsid w:val="002468E2"/>
    <w:rsid w:val="002470AC"/>
    <w:rsid w:val="002473F8"/>
    <w:rsid w:val="00250A77"/>
    <w:rsid w:val="0025155A"/>
    <w:rsid w:val="00252026"/>
    <w:rsid w:val="002527CB"/>
    <w:rsid w:val="00252F1A"/>
    <w:rsid w:val="00253AF0"/>
    <w:rsid w:val="00253C7D"/>
    <w:rsid w:val="0025420F"/>
    <w:rsid w:val="00255024"/>
    <w:rsid w:val="00255FA6"/>
    <w:rsid w:val="00256667"/>
    <w:rsid w:val="002569DD"/>
    <w:rsid w:val="00260253"/>
    <w:rsid w:val="00261EC5"/>
    <w:rsid w:val="00263431"/>
    <w:rsid w:val="002635D4"/>
    <w:rsid w:val="00264D92"/>
    <w:rsid w:val="00265815"/>
    <w:rsid w:val="002660BB"/>
    <w:rsid w:val="0026680E"/>
    <w:rsid w:val="00267227"/>
    <w:rsid w:val="0026744B"/>
    <w:rsid w:val="002702CE"/>
    <w:rsid w:val="00271603"/>
    <w:rsid w:val="002718F3"/>
    <w:rsid w:val="00272253"/>
    <w:rsid w:val="00272B82"/>
    <w:rsid w:val="0027373A"/>
    <w:rsid w:val="00273EDE"/>
    <w:rsid w:val="002740A5"/>
    <w:rsid w:val="0027443C"/>
    <w:rsid w:val="00275C9C"/>
    <w:rsid w:val="00276572"/>
    <w:rsid w:val="002767BA"/>
    <w:rsid w:val="00276E9D"/>
    <w:rsid w:val="00277F81"/>
    <w:rsid w:val="00280EF9"/>
    <w:rsid w:val="00281793"/>
    <w:rsid w:val="00282AF0"/>
    <w:rsid w:val="00282CD3"/>
    <w:rsid w:val="002831E3"/>
    <w:rsid w:val="002835C7"/>
    <w:rsid w:val="00284FC0"/>
    <w:rsid w:val="00286610"/>
    <w:rsid w:val="00286A05"/>
    <w:rsid w:val="002874E2"/>
    <w:rsid w:val="00287D39"/>
    <w:rsid w:val="0029056A"/>
    <w:rsid w:val="0029097E"/>
    <w:rsid w:val="00290BB7"/>
    <w:rsid w:val="00291299"/>
    <w:rsid w:val="0029228E"/>
    <w:rsid w:val="00293235"/>
    <w:rsid w:val="00293AEC"/>
    <w:rsid w:val="00294A5D"/>
    <w:rsid w:val="00295058"/>
    <w:rsid w:val="002953FF"/>
    <w:rsid w:val="002962A9"/>
    <w:rsid w:val="00297022"/>
    <w:rsid w:val="002A0CE9"/>
    <w:rsid w:val="002A0EE7"/>
    <w:rsid w:val="002A12D7"/>
    <w:rsid w:val="002A193E"/>
    <w:rsid w:val="002A1BD7"/>
    <w:rsid w:val="002A1D30"/>
    <w:rsid w:val="002A23E0"/>
    <w:rsid w:val="002A3109"/>
    <w:rsid w:val="002A3581"/>
    <w:rsid w:val="002A369C"/>
    <w:rsid w:val="002A3D7E"/>
    <w:rsid w:val="002A47F3"/>
    <w:rsid w:val="002A6BE7"/>
    <w:rsid w:val="002B0429"/>
    <w:rsid w:val="002B077D"/>
    <w:rsid w:val="002B1A00"/>
    <w:rsid w:val="002B2FCD"/>
    <w:rsid w:val="002B3486"/>
    <w:rsid w:val="002B3BCA"/>
    <w:rsid w:val="002B5615"/>
    <w:rsid w:val="002B6C22"/>
    <w:rsid w:val="002B7465"/>
    <w:rsid w:val="002B7F5E"/>
    <w:rsid w:val="002C0936"/>
    <w:rsid w:val="002C2392"/>
    <w:rsid w:val="002C2D52"/>
    <w:rsid w:val="002C320C"/>
    <w:rsid w:val="002C3479"/>
    <w:rsid w:val="002C3DC7"/>
    <w:rsid w:val="002C4563"/>
    <w:rsid w:val="002C48C7"/>
    <w:rsid w:val="002C5259"/>
    <w:rsid w:val="002C58B5"/>
    <w:rsid w:val="002C6BBB"/>
    <w:rsid w:val="002C6F95"/>
    <w:rsid w:val="002C75EB"/>
    <w:rsid w:val="002D06C8"/>
    <w:rsid w:val="002D11C0"/>
    <w:rsid w:val="002D13BA"/>
    <w:rsid w:val="002D18EB"/>
    <w:rsid w:val="002D1D19"/>
    <w:rsid w:val="002D29EC"/>
    <w:rsid w:val="002D2D49"/>
    <w:rsid w:val="002D2F49"/>
    <w:rsid w:val="002D3112"/>
    <w:rsid w:val="002D3768"/>
    <w:rsid w:val="002D3F69"/>
    <w:rsid w:val="002D458A"/>
    <w:rsid w:val="002D46BE"/>
    <w:rsid w:val="002D52AF"/>
    <w:rsid w:val="002D5B6D"/>
    <w:rsid w:val="002D7116"/>
    <w:rsid w:val="002D7930"/>
    <w:rsid w:val="002E0D42"/>
    <w:rsid w:val="002E2142"/>
    <w:rsid w:val="002E3B01"/>
    <w:rsid w:val="002E439B"/>
    <w:rsid w:val="002E599F"/>
    <w:rsid w:val="002E6DB9"/>
    <w:rsid w:val="002E71C9"/>
    <w:rsid w:val="002E7D68"/>
    <w:rsid w:val="002E7DD7"/>
    <w:rsid w:val="002F050F"/>
    <w:rsid w:val="002F079F"/>
    <w:rsid w:val="002F1552"/>
    <w:rsid w:val="002F1656"/>
    <w:rsid w:val="002F1A28"/>
    <w:rsid w:val="002F1F65"/>
    <w:rsid w:val="002F24E4"/>
    <w:rsid w:val="002F2616"/>
    <w:rsid w:val="002F2681"/>
    <w:rsid w:val="002F351A"/>
    <w:rsid w:val="002F5797"/>
    <w:rsid w:val="002F5A26"/>
    <w:rsid w:val="002F5CDF"/>
    <w:rsid w:val="002F6659"/>
    <w:rsid w:val="002F6B1F"/>
    <w:rsid w:val="002F6C23"/>
    <w:rsid w:val="002F6F0A"/>
    <w:rsid w:val="00300869"/>
    <w:rsid w:val="00301016"/>
    <w:rsid w:val="003014D9"/>
    <w:rsid w:val="00303B2A"/>
    <w:rsid w:val="003042A1"/>
    <w:rsid w:val="00304E94"/>
    <w:rsid w:val="00304F40"/>
    <w:rsid w:val="00305E1B"/>
    <w:rsid w:val="00306A64"/>
    <w:rsid w:val="00306AB8"/>
    <w:rsid w:val="0030760E"/>
    <w:rsid w:val="00307C3B"/>
    <w:rsid w:val="00307DD4"/>
    <w:rsid w:val="0031090C"/>
    <w:rsid w:val="003113C5"/>
    <w:rsid w:val="00311E0D"/>
    <w:rsid w:val="00312269"/>
    <w:rsid w:val="00313090"/>
    <w:rsid w:val="003136C2"/>
    <w:rsid w:val="0031371C"/>
    <w:rsid w:val="00314BD4"/>
    <w:rsid w:val="00315B69"/>
    <w:rsid w:val="00317588"/>
    <w:rsid w:val="0032042E"/>
    <w:rsid w:val="00320CB3"/>
    <w:rsid w:val="003215C8"/>
    <w:rsid w:val="00321649"/>
    <w:rsid w:val="00321A80"/>
    <w:rsid w:val="00321E63"/>
    <w:rsid w:val="003226BE"/>
    <w:rsid w:val="00324E67"/>
    <w:rsid w:val="00324E91"/>
    <w:rsid w:val="0032550D"/>
    <w:rsid w:val="00327DC8"/>
    <w:rsid w:val="00330105"/>
    <w:rsid w:val="00330343"/>
    <w:rsid w:val="00330CDA"/>
    <w:rsid w:val="0033163A"/>
    <w:rsid w:val="00331AED"/>
    <w:rsid w:val="00331B69"/>
    <w:rsid w:val="00331FBA"/>
    <w:rsid w:val="00333227"/>
    <w:rsid w:val="00333B1F"/>
    <w:rsid w:val="00333D6D"/>
    <w:rsid w:val="00335D1C"/>
    <w:rsid w:val="00335E59"/>
    <w:rsid w:val="00336F45"/>
    <w:rsid w:val="00337060"/>
    <w:rsid w:val="00337DFB"/>
    <w:rsid w:val="00340797"/>
    <w:rsid w:val="00340CF7"/>
    <w:rsid w:val="00340E5E"/>
    <w:rsid w:val="0034159B"/>
    <w:rsid w:val="00341CC7"/>
    <w:rsid w:val="00342C60"/>
    <w:rsid w:val="0034436B"/>
    <w:rsid w:val="0034548F"/>
    <w:rsid w:val="00346192"/>
    <w:rsid w:val="00346816"/>
    <w:rsid w:val="003472BB"/>
    <w:rsid w:val="00350142"/>
    <w:rsid w:val="003508CE"/>
    <w:rsid w:val="00351057"/>
    <w:rsid w:val="00351383"/>
    <w:rsid w:val="00351BA2"/>
    <w:rsid w:val="0035265C"/>
    <w:rsid w:val="00352868"/>
    <w:rsid w:val="00352E3C"/>
    <w:rsid w:val="00354696"/>
    <w:rsid w:val="00354F8D"/>
    <w:rsid w:val="00355568"/>
    <w:rsid w:val="00356A7A"/>
    <w:rsid w:val="00356C32"/>
    <w:rsid w:val="00360164"/>
    <w:rsid w:val="00362774"/>
    <w:rsid w:val="00362BF4"/>
    <w:rsid w:val="00363919"/>
    <w:rsid w:val="00363BA7"/>
    <w:rsid w:val="003651E6"/>
    <w:rsid w:val="003675A8"/>
    <w:rsid w:val="003679C4"/>
    <w:rsid w:val="003705ED"/>
    <w:rsid w:val="00370F1F"/>
    <w:rsid w:val="0037226E"/>
    <w:rsid w:val="00373BC3"/>
    <w:rsid w:val="00373D67"/>
    <w:rsid w:val="00375DBD"/>
    <w:rsid w:val="00375DDB"/>
    <w:rsid w:val="0037652F"/>
    <w:rsid w:val="0037685B"/>
    <w:rsid w:val="00376B9D"/>
    <w:rsid w:val="00376CEE"/>
    <w:rsid w:val="00376E9A"/>
    <w:rsid w:val="00377E0A"/>
    <w:rsid w:val="003800B7"/>
    <w:rsid w:val="00380E04"/>
    <w:rsid w:val="00380FD7"/>
    <w:rsid w:val="00381CAF"/>
    <w:rsid w:val="0038344C"/>
    <w:rsid w:val="0038367A"/>
    <w:rsid w:val="00383A66"/>
    <w:rsid w:val="00383A9C"/>
    <w:rsid w:val="00386A1C"/>
    <w:rsid w:val="00386B8E"/>
    <w:rsid w:val="003873AE"/>
    <w:rsid w:val="0038759C"/>
    <w:rsid w:val="0038785B"/>
    <w:rsid w:val="00390324"/>
    <w:rsid w:val="003927A0"/>
    <w:rsid w:val="00392E9A"/>
    <w:rsid w:val="0039391D"/>
    <w:rsid w:val="00393F6E"/>
    <w:rsid w:val="003940A6"/>
    <w:rsid w:val="0039437F"/>
    <w:rsid w:val="003943BE"/>
    <w:rsid w:val="00396282"/>
    <w:rsid w:val="00396939"/>
    <w:rsid w:val="00396D99"/>
    <w:rsid w:val="00397995"/>
    <w:rsid w:val="00397B39"/>
    <w:rsid w:val="003A102B"/>
    <w:rsid w:val="003A14B3"/>
    <w:rsid w:val="003A1DC0"/>
    <w:rsid w:val="003A1F43"/>
    <w:rsid w:val="003A259E"/>
    <w:rsid w:val="003A33FE"/>
    <w:rsid w:val="003A3705"/>
    <w:rsid w:val="003A3CF5"/>
    <w:rsid w:val="003A3EC2"/>
    <w:rsid w:val="003A556F"/>
    <w:rsid w:val="003A5685"/>
    <w:rsid w:val="003A5B2E"/>
    <w:rsid w:val="003A701F"/>
    <w:rsid w:val="003B0591"/>
    <w:rsid w:val="003B0922"/>
    <w:rsid w:val="003B0DF7"/>
    <w:rsid w:val="003B28D5"/>
    <w:rsid w:val="003B30D6"/>
    <w:rsid w:val="003B35D1"/>
    <w:rsid w:val="003B36FF"/>
    <w:rsid w:val="003B3725"/>
    <w:rsid w:val="003B3C40"/>
    <w:rsid w:val="003B3E9D"/>
    <w:rsid w:val="003B3F64"/>
    <w:rsid w:val="003B43BC"/>
    <w:rsid w:val="003B4654"/>
    <w:rsid w:val="003B497D"/>
    <w:rsid w:val="003B4CE8"/>
    <w:rsid w:val="003B4F0F"/>
    <w:rsid w:val="003B50CF"/>
    <w:rsid w:val="003B5408"/>
    <w:rsid w:val="003B5D2C"/>
    <w:rsid w:val="003B6018"/>
    <w:rsid w:val="003B67EE"/>
    <w:rsid w:val="003B6A6D"/>
    <w:rsid w:val="003C0D5E"/>
    <w:rsid w:val="003C0DA1"/>
    <w:rsid w:val="003C1605"/>
    <w:rsid w:val="003C2A30"/>
    <w:rsid w:val="003C33BB"/>
    <w:rsid w:val="003C340C"/>
    <w:rsid w:val="003C37B5"/>
    <w:rsid w:val="003C37E4"/>
    <w:rsid w:val="003C461D"/>
    <w:rsid w:val="003C633D"/>
    <w:rsid w:val="003C6B22"/>
    <w:rsid w:val="003C7FAA"/>
    <w:rsid w:val="003D0782"/>
    <w:rsid w:val="003D0A01"/>
    <w:rsid w:val="003D0B62"/>
    <w:rsid w:val="003D24D3"/>
    <w:rsid w:val="003D31E5"/>
    <w:rsid w:val="003D3A7D"/>
    <w:rsid w:val="003D3C71"/>
    <w:rsid w:val="003D5988"/>
    <w:rsid w:val="003D59E3"/>
    <w:rsid w:val="003D5F1F"/>
    <w:rsid w:val="003E04FC"/>
    <w:rsid w:val="003E054F"/>
    <w:rsid w:val="003E07A9"/>
    <w:rsid w:val="003E0B08"/>
    <w:rsid w:val="003E0F7C"/>
    <w:rsid w:val="003E2069"/>
    <w:rsid w:val="003E22E8"/>
    <w:rsid w:val="003E2584"/>
    <w:rsid w:val="003E2CDD"/>
    <w:rsid w:val="003E3585"/>
    <w:rsid w:val="003E373F"/>
    <w:rsid w:val="003E3951"/>
    <w:rsid w:val="003E40B8"/>
    <w:rsid w:val="003E5D47"/>
    <w:rsid w:val="003E61F1"/>
    <w:rsid w:val="003E648C"/>
    <w:rsid w:val="003E6D5C"/>
    <w:rsid w:val="003E70EB"/>
    <w:rsid w:val="003E7706"/>
    <w:rsid w:val="003E7BC4"/>
    <w:rsid w:val="003F069B"/>
    <w:rsid w:val="003F0972"/>
    <w:rsid w:val="003F2354"/>
    <w:rsid w:val="003F2449"/>
    <w:rsid w:val="003F2C9F"/>
    <w:rsid w:val="003F40CE"/>
    <w:rsid w:val="003F4F97"/>
    <w:rsid w:val="003F584A"/>
    <w:rsid w:val="003F59B8"/>
    <w:rsid w:val="003F5CB8"/>
    <w:rsid w:val="003F61AB"/>
    <w:rsid w:val="003F6CE0"/>
    <w:rsid w:val="003F70C8"/>
    <w:rsid w:val="003F75E0"/>
    <w:rsid w:val="00401099"/>
    <w:rsid w:val="0040209A"/>
    <w:rsid w:val="00402341"/>
    <w:rsid w:val="004023B6"/>
    <w:rsid w:val="0040299A"/>
    <w:rsid w:val="00402D9C"/>
    <w:rsid w:val="00402EE9"/>
    <w:rsid w:val="004039B2"/>
    <w:rsid w:val="004044E8"/>
    <w:rsid w:val="00404544"/>
    <w:rsid w:val="0040496C"/>
    <w:rsid w:val="00404C6B"/>
    <w:rsid w:val="00405002"/>
    <w:rsid w:val="00405262"/>
    <w:rsid w:val="00406297"/>
    <w:rsid w:val="004062B0"/>
    <w:rsid w:val="0041112E"/>
    <w:rsid w:val="00411468"/>
    <w:rsid w:val="00412592"/>
    <w:rsid w:val="004126DA"/>
    <w:rsid w:val="00412F0C"/>
    <w:rsid w:val="0041318E"/>
    <w:rsid w:val="00413968"/>
    <w:rsid w:val="00414DCE"/>
    <w:rsid w:val="00415D9D"/>
    <w:rsid w:val="004170DB"/>
    <w:rsid w:val="00417AA4"/>
    <w:rsid w:val="00417B74"/>
    <w:rsid w:val="0042074E"/>
    <w:rsid w:val="004217FC"/>
    <w:rsid w:val="00421A15"/>
    <w:rsid w:val="00421E8E"/>
    <w:rsid w:val="0042291E"/>
    <w:rsid w:val="00422B89"/>
    <w:rsid w:val="00422D6D"/>
    <w:rsid w:val="00423DB4"/>
    <w:rsid w:val="004253FF"/>
    <w:rsid w:val="00425C8F"/>
    <w:rsid w:val="00430590"/>
    <w:rsid w:val="004309F9"/>
    <w:rsid w:val="00430AEC"/>
    <w:rsid w:val="00430E79"/>
    <w:rsid w:val="00431A55"/>
    <w:rsid w:val="00431CD6"/>
    <w:rsid w:val="00432179"/>
    <w:rsid w:val="0043251B"/>
    <w:rsid w:val="00432D71"/>
    <w:rsid w:val="0043352F"/>
    <w:rsid w:val="00433C10"/>
    <w:rsid w:val="00433F47"/>
    <w:rsid w:val="004342FB"/>
    <w:rsid w:val="00436B0D"/>
    <w:rsid w:val="004374BE"/>
    <w:rsid w:val="004379B4"/>
    <w:rsid w:val="00437A07"/>
    <w:rsid w:val="00437D79"/>
    <w:rsid w:val="00437E15"/>
    <w:rsid w:val="004406EE"/>
    <w:rsid w:val="00441ADE"/>
    <w:rsid w:val="00442092"/>
    <w:rsid w:val="0044241C"/>
    <w:rsid w:val="00442602"/>
    <w:rsid w:val="004440A8"/>
    <w:rsid w:val="00444993"/>
    <w:rsid w:val="0044560D"/>
    <w:rsid w:val="00445F33"/>
    <w:rsid w:val="00446247"/>
    <w:rsid w:val="00447E5A"/>
    <w:rsid w:val="00450613"/>
    <w:rsid w:val="00450D70"/>
    <w:rsid w:val="00450FD6"/>
    <w:rsid w:val="00451CBB"/>
    <w:rsid w:val="00452112"/>
    <w:rsid w:val="004529F6"/>
    <w:rsid w:val="00454A5A"/>
    <w:rsid w:val="00454DD2"/>
    <w:rsid w:val="00455895"/>
    <w:rsid w:val="004562A7"/>
    <w:rsid w:val="00456A62"/>
    <w:rsid w:val="00456B36"/>
    <w:rsid w:val="00456CE7"/>
    <w:rsid w:val="0046015A"/>
    <w:rsid w:val="00460876"/>
    <w:rsid w:val="00460922"/>
    <w:rsid w:val="00460C23"/>
    <w:rsid w:val="004610F0"/>
    <w:rsid w:val="00461AC1"/>
    <w:rsid w:val="00461B10"/>
    <w:rsid w:val="00462EF9"/>
    <w:rsid w:val="00463C0D"/>
    <w:rsid w:val="00465B1E"/>
    <w:rsid w:val="00466857"/>
    <w:rsid w:val="00470B96"/>
    <w:rsid w:val="00470EF4"/>
    <w:rsid w:val="0047111E"/>
    <w:rsid w:val="00471233"/>
    <w:rsid w:val="00472484"/>
    <w:rsid w:val="004728C8"/>
    <w:rsid w:val="0047297F"/>
    <w:rsid w:val="00472D6B"/>
    <w:rsid w:val="00473CF3"/>
    <w:rsid w:val="004744AF"/>
    <w:rsid w:val="00475499"/>
    <w:rsid w:val="004756C2"/>
    <w:rsid w:val="00476069"/>
    <w:rsid w:val="004769C0"/>
    <w:rsid w:val="0047739B"/>
    <w:rsid w:val="00480555"/>
    <w:rsid w:val="00480D5F"/>
    <w:rsid w:val="0048119D"/>
    <w:rsid w:val="004811D9"/>
    <w:rsid w:val="004813E9"/>
    <w:rsid w:val="004819C8"/>
    <w:rsid w:val="00481DA9"/>
    <w:rsid w:val="00482189"/>
    <w:rsid w:val="004823E8"/>
    <w:rsid w:val="00483A57"/>
    <w:rsid w:val="00483EAC"/>
    <w:rsid w:val="0048408D"/>
    <w:rsid w:val="004843C5"/>
    <w:rsid w:val="004849C6"/>
    <w:rsid w:val="00484A90"/>
    <w:rsid w:val="00484D97"/>
    <w:rsid w:val="00484F19"/>
    <w:rsid w:val="00485137"/>
    <w:rsid w:val="004853BB"/>
    <w:rsid w:val="00485E74"/>
    <w:rsid w:val="004864F0"/>
    <w:rsid w:val="00490DBB"/>
    <w:rsid w:val="00490E2C"/>
    <w:rsid w:val="00491ACE"/>
    <w:rsid w:val="00491D63"/>
    <w:rsid w:val="00492407"/>
    <w:rsid w:val="00492A94"/>
    <w:rsid w:val="00493198"/>
    <w:rsid w:val="00493314"/>
    <w:rsid w:val="00493DE7"/>
    <w:rsid w:val="004944D7"/>
    <w:rsid w:val="004949B3"/>
    <w:rsid w:val="004949D1"/>
    <w:rsid w:val="00494D94"/>
    <w:rsid w:val="004956F4"/>
    <w:rsid w:val="00495EC3"/>
    <w:rsid w:val="00496056"/>
    <w:rsid w:val="00496083"/>
    <w:rsid w:val="004960E9"/>
    <w:rsid w:val="0049685E"/>
    <w:rsid w:val="00496A4F"/>
    <w:rsid w:val="004A139E"/>
    <w:rsid w:val="004A1A79"/>
    <w:rsid w:val="004A2472"/>
    <w:rsid w:val="004A2AD7"/>
    <w:rsid w:val="004A2DD2"/>
    <w:rsid w:val="004A2FBF"/>
    <w:rsid w:val="004A3CAC"/>
    <w:rsid w:val="004A3F81"/>
    <w:rsid w:val="004A4123"/>
    <w:rsid w:val="004A4DD5"/>
    <w:rsid w:val="004A5671"/>
    <w:rsid w:val="004A56C5"/>
    <w:rsid w:val="004A6179"/>
    <w:rsid w:val="004A7A1B"/>
    <w:rsid w:val="004A7C35"/>
    <w:rsid w:val="004B0065"/>
    <w:rsid w:val="004B1901"/>
    <w:rsid w:val="004B2DA8"/>
    <w:rsid w:val="004B3B2B"/>
    <w:rsid w:val="004B3FD7"/>
    <w:rsid w:val="004B4300"/>
    <w:rsid w:val="004B4615"/>
    <w:rsid w:val="004B4C3D"/>
    <w:rsid w:val="004B5588"/>
    <w:rsid w:val="004B5A6E"/>
    <w:rsid w:val="004B6AEA"/>
    <w:rsid w:val="004B6CF7"/>
    <w:rsid w:val="004B7CEF"/>
    <w:rsid w:val="004C00E5"/>
    <w:rsid w:val="004C08BB"/>
    <w:rsid w:val="004C0967"/>
    <w:rsid w:val="004C0F92"/>
    <w:rsid w:val="004C10ED"/>
    <w:rsid w:val="004C1172"/>
    <w:rsid w:val="004C1F35"/>
    <w:rsid w:val="004C1FB3"/>
    <w:rsid w:val="004C2739"/>
    <w:rsid w:val="004C2E04"/>
    <w:rsid w:val="004C3930"/>
    <w:rsid w:val="004C4055"/>
    <w:rsid w:val="004C46DA"/>
    <w:rsid w:val="004C470F"/>
    <w:rsid w:val="004C4754"/>
    <w:rsid w:val="004C4BFE"/>
    <w:rsid w:val="004C4C83"/>
    <w:rsid w:val="004C5C5B"/>
    <w:rsid w:val="004C7222"/>
    <w:rsid w:val="004C7B08"/>
    <w:rsid w:val="004D0687"/>
    <w:rsid w:val="004D069F"/>
    <w:rsid w:val="004D0C9C"/>
    <w:rsid w:val="004D1F4C"/>
    <w:rsid w:val="004D1F72"/>
    <w:rsid w:val="004D201D"/>
    <w:rsid w:val="004D33BE"/>
    <w:rsid w:val="004D34B6"/>
    <w:rsid w:val="004D36A1"/>
    <w:rsid w:val="004D4783"/>
    <w:rsid w:val="004D4D23"/>
    <w:rsid w:val="004D4E8A"/>
    <w:rsid w:val="004D5596"/>
    <w:rsid w:val="004D77B4"/>
    <w:rsid w:val="004D7F85"/>
    <w:rsid w:val="004E018E"/>
    <w:rsid w:val="004E0E40"/>
    <w:rsid w:val="004E1481"/>
    <w:rsid w:val="004E1F55"/>
    <w:rsid w:val="004E2503"/>
    <w:rsid w:val="004E3417"/>
    <w:rsid w:val="004E34DB"/>
    <w:rsid w:val="004E3D46"/>
    <w:rsid w:val="004E4638"/>
    <w:rsid w:val="004E4706"/>
    <w:rsid w:val="004E47EE"/>
    <w:rsid w:val="004E499B"/>
    <w:rsid w:val="004E5006"/>
    <w:rsid w:val="004E5B00"/>
    <w:rsid w:val="004E5F2E"/>
    <w:rsid w:val="004E673E"/>
    <w:rsid w:val="004E6B38"/>
    <w:rsid w:val="004E70F6"/>
    <w:rsid w:val="004E7379"/>
    <w:rsid w:val="004E7A15"/>
    <w:rsid w:val="004E7E21"/>
    <w:rsid w:val="004E7E8B"/>
    <w:rsid w:val="004F09F3"/>
    <w:rsid w:val="004F0AF2"/>
    <w:rsid w:val="004F0E59"/>
    <w:rsid w:val="004F2D4D"/>
    <w:rsid w:val="004F33EA"/>
    <w:rsid w:val="004F5153"/>
    <w:rsid w:val="004F6854"/>
    <w:rsid w:val="004F6F41"/>
    <w:rsid w:val="004F7703"/>
    <w:rsid w:val="005015B1"/>
    <w:rsid w:val="00503683"/>
    <w:rsid w:val="0050390B"/>
    <w:rsid w:val="00503A51"/>
    <w:rsid w:val="0050427C"/>
    <w:rsid w:val="00505071"/>
    <w:rsid w:val="0050524D"/>
    <w:rsid w:val="00506304"/>
    <w:rsid w:val="00506B4C"/>
    <w:rsid w:val="00506DC9"/>
    <w:rsid w:val="00506EF3"/>
    <w:rsid w:val="00507ACF"/>
    <w:rsid w:val="00507C9C"/>
    <w:rsid w:val="00512380"/>
    <w:rsid w:val="00512785"/>
    <w:rsid w:val="005131E9"/>
    <w:rsid w:val="0051398B"/>
    <w:rsid w:val="00513EEA"/>
    <w:rsid w:val="00514F3C"/>
    <w:rsid w:val="0051601D"/>
    <w:rsid w:val="00517342"/>
    <w:rsid w:val="00521848"/>
    <w:rsid w:val="005219FB"/>
    <w:rsid w:val="00522500"/>
    <w:rsid w:val="00522628"/>
    <w:rsid w:val="00522F12"/>
    <w:rsid w:val="00523BD5"/>
    <w:rsid w:val="00523CDC"/>
    <w:rsid w:val="00523F8E"/>
    <w:rsid w:val="00525070"/>
    <w:rsid w:val="00525842"/>
    <w:rsid w:val="00526E78"/>
    <w:rsid w:val="005276DA"/>
    <w:rsid w:val="0053023D"/>
    <w:rsid w:val="00530C3E"/>
    <w:rsid w:val="005310FC"/>
    <w:rsid w:val="00531C4E"/>
    <w:rsid w:val="00531DEF"/>
    <w:rsid w:val="00532212"/>
    <w:rsid w:val="00532C08"/>
    <w:rsid w:val="00534A48"/>
    <w:rsid w:val="00535526"/>
    <w:rsid w:val="00535ECC"/>
    <w:rsid w:val="00535F3A"/>
    <w:rsid w:val="00536A6D"/>
    <w:rsid w:val="00540B95"/>
    <w:rsid w:val="00540BBD"/>
    <w:rsid w:val="00541D53"/>
    <w:rsid w:val="00541E61"/>
    <w:rsid w:val="00541F9F"/>
    <w:rsid w:val="00542979"/>
    <w:rsid w:val="00543AC1"/>
    <w:rsid w:val="00543C95"/>
    <w:rsid w:val="00543CA6"/>
    <w:rsid w:val="00545E41"/>
    <w:rsid w:val="00546C70"/>
    <w:rsid w:val="005473B8"/>
    <w:rsid w:val="005500B7"/>
    <w:rsid w:val="00550495"/>
    <w:rsid w:val="005513A3"/>
    <w:rsid w:val="00552B60"/>
    <w:rsid w:val="005533AB"/>
    <w:rsid w:val="005544F4"/>
    <w:rsid w:val="00554BFE"/>
    <w:rsid w:val="00555978"/>
    <w:rsid w:val="00556708"/>
    <w:rsid w:val="00556D32"/>
    <w:rsid w:val="0055773E"/>
    <w:rsid w:val="00560074"/>
    <w:rsid w:val="00560FAC"/>
    <w:rsid w:val="0056108F"/>
    <w:rsid w:val="005616B9"/>
    <w:rsid w:val="00562496"/>
    <w:rsid w:val="005626CA"/>
    <w:rsid w:val="00562B2B"/>
    <w:rsid w:val="00562D52"/>
    <w:rsid w:val="0056387C"/>
    <w:rsid w:val="00563E01"/>
    <w:rsid w:val="00564005"/>
    <w:rsid w:val="00564111"/>
    <w:rsid w:val="005653F6"/>
    <w:rsid w:val="00565D47"/>
    <w:rsid w:val="00565E43"/>
    <w:rsid w:val="00565FE1"/>
    <w:rsid w:val="0057075A"/>
    <w:rsid w:val="00570B74"/>
    <w:rsid w:val="00570F11"/>
    <w:rsid w:val="0057197F"/>
    <w:rsid w:val="00571CBF"/>
    <w:rsid w:val="00571E69"/>
    <w:rsid w:val="00572D21"/>
    <w:rsid w:val="00574886"/>
    <w:rsid w:val="00575405"/>
    <w:rsid w:val="00575E75"/>
    <w:rsid w:val="005761DF"/>
    <w:rsid w:val="005766A8"/>
    <w:rsid w:val="005769E6"/>
    <w:rsid w:val="00581139"/>
    <w:rsid w:val="0058141B"/>
    <w:rsid w:val="00582EEE"/>
    <w:rsid w:val="00583A0C"/>
    <w:rsid w:val="00583D9C"/>
    <w:rsid w:val="00584D55"/>
    <w:rsid w:val="005858AD"/>
    <w:rsid w:val="00585E69"/>
    <w:rsid w:val="0058770D"/>
    <w:rsid w:val="00587FDE"/>
    <w:rsid w:val="00590248"/>
    <w:rsid w:val="00590999"/>
    <w:rsid w:val="005912C6"/>
    <w:rsid w:val="00591579"/>
    <w:rsid w:val="005922C1"/>
    <w:rsid w:val="00592D44"/>
    <w:rsid w:val="00592DD3"/>
    <w:rsid w:val="0059404D"/>
    <w:rsid w:val="005940F4"/>
    <w:rsid w:val="00594554"/>
    <w:rsid w:val="00594AE1"/>
    <w:rsid w:val="00594FE0"/>
    <w:rsid w:val="0059542A"/>
    <w:rsid w:val="0059575F"/>
    <w:rsid w:val="00595B9C"/>
    <w:rsid w:val="005A0E8E"/>
    <w:rsid w:val="005A1369"/>
    <w:rsid w:val="005A147B"/>
    <w:rsid w:val="005A14C4"/>
    <w:rsid w:val="005A1CF6"/>
    <w:rsid w:val="005A39FC"/>
    <w:rsid w:val="005A3EFF"/>
    <w:rsid w:val="005A51D8"/>
    <w:rsid w:val="005A6C3C"/>
    <w:rsid w:val="005A704E"/>
    <w:rsid w:val="005A7FFA"/>
    <w:rsid w:val="005B050E"/>
    <w:rsid w:val="005B1699"/>
    <w:rsid w:val="005B1BCC"/>
    <w:rsid w:val="005B204D"/>
    <w:rsid w:val="005B2695"/>
    <w:rsid w:val="005B2752"/>
    <w:rsid w:val="005B2830"/>
    <w:rsid w:val="005B2A22"/>
    <w:rsid w:val="005B334D"/>
    <w:rsid w:val="005B39C5"/>
    <w:rsid w:val="005B4A4F"/>
    <w:rsid w:val="005B5C6B"/>
    <w:rsid w:val="005B6469"/>
    <w:rsid w:val="005B7748"/>
    <w:rsid w:val="005B7FCB"/>
    <w:rsid w:val="005C0435"/>
    <w:rsid w:val="005C04F7"/>
    <w:rsid w:val="005C05B4"/>
    <w:rsid w:val="005C09F9"/>
    <w:rsid w:val="005C0C1A"/>
    <w:rsid w:val="005C1476"/>
    <w:rsid w:val="005C22B1"/>
    <w:rsid w:val="005C3523"/>
    <w:rsid w:val="005C3EAA"/>
    <w:rsid w:val="005C5395"/>
    <w:rsid w:val="005C5BB0"/>
    <w:rsid w:val="005C77DB"/>
    <w:rsid w:val="005D1762"/>
    <w:rsid w:val="005D2E82"/>
    <w:rsid w:val="005D2E89"/>
    <w:rsid w:val="005D311C"/>
    <w:rsid w:val="005D3657"/>
    <w:rsid w:val="005D3F1F"/>
    <w:rsid w:val="005D5B11"/>
    <w:rsid w:val="005D619C"/>
    <w:rsid w:val="005D6755"/>
    <w:rsid w:val="005D6852"/>
    <w:rsid w:val="005D6963"/>
    <w:rsid w:val="005D7341"/>
    <w:rsid w:val="005D782F"/>
    <w:rsid w:val="005E08CA"/>
    <w:rsid w:val="005E14F4"/>
    <w:rsid w:val="005E1770"/>
    <w:rsid w:val="005E1A89"/>
    <w:rsid w:val="005E59A6"/>
    <w:rsid w:val="005E5E03"/>
    <w:rsid w:val="005E6C3B"/>
    <w:rsid w:val="005E6D7A"/>
    <w:rsid w:val="005E6D7D"/>
    <w:rsid w:val="005E6E9E"/>
    <w:rsid w:val="005E7D50"/>
    <w:rsid w:val="005F09F4"/>
    <w:rsid w:val="005F0D99"/>
    <w:rsid w:val="005F16D9"/>
    <w:rsid w:val="005F2129"/>
    <w:rsid w:val="005F213C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B82"/>
    <w:rsid w:val="005F5D47"/>
    <w:rsid w:val="005F6BC2"/>
    <w:rsid w:val="00600322"/>
    <w:rsid w:val="00600763"/>
    <w:rsid w:val="00603640"/>
    <w:rsid w:val="006058BE"/>
    <w:rsid w:val="00605A66"/>
    <w:rsid w:val="00606308"/>
    <w:rsid w:val="006065B4"/>
    <w:rsid w:val="00606C71"/>
    <w:rsid w:val="00607CEB"/>
    <w:rsid w:val="00610486"/>
    <w:rsid w:val="006104FF"/>
    <w:rsid w:val="0061099C"/>
    <w:rsid w:val="00610A01"/>
    <w:rsid w:val="00610DD6"/>
    <w:rsid w:val="00611C75"/>
    <w:rsid w:val="00613462"/>
    <w:rsid w:val="00613FF2"/>
    <w:rsid w:val="006140C4"/>
    <w:rsid w:val="006141B9"/>
    <w:rsid w:val="006145A6"/>
    <w:rsid w:val="00614B9B"/>
    <w:rsid w:val="006152AB"/>
    <w:rsid w:val="00615DB7"/>
    <w:rsid w:val="0061618E"/>
    <w:rsid w:val="006165A2"/>
    <w:rsid w:val="006168DA"/>
    <w:rsid w:val="006170A7"/>
    <w:rsid w:val="00620D4C"/>
    <w:rsid w:val="00622335"/>
    <w:rsid w:val="00622CD3"/>
    <w:rsid w:val="00623220"/>
    <w:rsid w:val="006232C3"/>
    <w:rsid w:val="006237E8"/>
    <w:rsid w:val="0062415A"/>
    <w:rsid w:val="00624919"/>
    <w:rsid w:val="00624DE8"/>
    <w:rsid w:val="00625AA9"/>
    <w:rsid w:val="006262A2"/>
    <w:rsid w:val="00626C03"/>
    <w:rsid w:val="00626E5F"/>
    <w:rsid w:val="0062713A"/>
    <w:rsid w:val="0063031D"/>
    <w:rsid w:val="00630B13"/>
    <w:rsid w:val="00630B20"/>
    <w:rsid w:val="0063220F"/>
    <w:rsid w:val="00633B09"/>
    <w:rsid w:val="00634045"/>
    <w:rsid w:val="006348FC"/>
    <w:rsid w:val="00634ABA"/>
    <w:rsid w:val="00635911"/>
    <w:rsid w:val="00637378"/>
    <w:rsid w:val="00637AB6"/>
    <w:rsid w:val="00640020"/>
    <w:rsid w:val="00640C8F"/>
    <w:rsid w:val="00642150"/>
    <w:rsid w:val="0064237A"/>
    <w:rsid w:val="0064352E"/>
    <w:rsid w:val="00643B7E"/>
    <w:rsid w:val="00644B28"/>
    <w:rsid w:val="00645F19"/>
    <w:rsid w:val="006460DC"/>
    <w:rsid w:val="0064659A"/>
    <w:rsid w:val="00646D70"/>
    <w:rsid w:val="0064776F"/>
    <w:rsid w:val="00652277"/>
    <w:rsid w:val="0065337E"/>
    <w:rsid w:val="00655FC8"/>
    <w:rsid w:val="006573B5"/>
    <w:rsid w:val="0065780E"/>
    <w:rsid w:val="00657B4E"/>
    <w:rsid w:val="00657F0C"/>
    <w:rsid w:val="00657F71"/>
    <w:rsid w:val="00661653"/>
    <w:rsid w:val="00662798"/>
    <w:rsid w:val="00662B55"/>
    <w:rsid w:val="006647EE"/>
    <w:rsid w:val="00665149"/>
    <w:rsid w:val="006652DC"/>
    <w:rsid w:val="006654D1"/>
    <w:rsid w:val="006704CF"/>
    <w:rsid w:val="00670BA6"/>
    <w:rsid w:val="00671164"/>
    <w:rsid w:val="00671BB1"/>
    <w:rsid w:val="00671BE4"/>
    <w:rsid w:val="0067226B"/>
    <w:rsid w:val="00672C5D"/>
    <w:rsid w:val="00672DD5"/>
    <w:rsid w:val="00672DFF"/>
    <w:rsid w:val="006742EB"/>
    <w:rsid w:val="0067470C"/>
    <w:rsid w:val="006748B9"/>
    <w:rsid w:val="00674E74"/>
    <w:rsid w:val="00675161"/>
    <w:rsid w:val="006754E1"/>
    <w:rsid w:val="0067697F"/>
    <w:rsid w:val="0067700A"/>
    <w:rsid w:val="00677172"/>
    <w:rsid w:val="00677195"/>
    <w:rsid w:val="00677C1E"/>
    <w:rsid w:val="00677E87"/>
    <w:rsid w:val="006808D1"/>
    <w:rsid w:val="00681392"/>
    <w:rsid w:val="006817CC"/>
    <w:rsid w:val="00682683"/>
    <w:rsid w:val="006826EC"/>
    <w:rsid w:val="00682DDC"/>
    <w:rsid w:val="00683874"/>
    <w:rsid w:val="00683AFD"/>
    <w:rsid w:val="00683C76"/>
    <w:rsid w:val="00683D27"/>
    <w:rsid w:val="00684556"/>
    <w:rsid w:val="00685A4C"/>
    <w:rsid w:val="00685CAC"/>
    <w:rsid w:val="006879FD"/>
    <w:rsid w:val="00687B04"/>
    <w:rsid w:val="0069047D"/>
    <w:rsid w:val="00690EE8"/>
    <w:rsid w:val="0069242C"/>
    <w:rsid w:val="0069287C"/>
    <w:rsid w:val="00693352"/>
    <w:rsid w:val="00693846"/>
    <w:rsid w:val="00693FF6"/>
    <w:rsid w:val="006941C6"/>
    <w:rsid w:val="006951DE"/>
    <w:rsid w:val="00695600"/>
    <w:rsid w:val="00696C29"/>
    <w:rsid w:val="00696D6C"/>
    <w:rsid w:val="00696EC2"/>
    <w:rsid w:val="006A05D2"/>
    <w:rsid w:val="006A170F"/>
    <w:rsid w:val="006A1758"/>
    <w:rsid w:val="006A180F"/>
    <w:rsid w:val="006A214A"/>
    <w:rsid w:val="006A357A"/>
    <w:rsid w:val="006A3D71"/>
    <w:rsid w:val="006A4B7F"/>
    <w:rsid w:val="006A5721"/>
    <w:rsid w:val="006A5CF9"/>
    <w:rsid w:val="006A6FF0"/>
    <w:rsid w:val="006A7523"/>
    <w:rsid w:val="006A7A24"/>
    <w:rsid w:val="006B032F"/>
    <w:rsid w:val="006B0D6C"/>
    <w:rsid w:val="006B15FB"/>
    <w:rsid w:val="006B168B"/>
    <w:rsid w:val="006B238F"/>
    <w:rsid w:val="006B2ECA"/>
    <w:rsid w:val="006B3814"/>
    <w:rsid w:val="006B47A5"/>
    <w:rsid w:val="006B480E"/>
    <w:rsid w:val="006B4A16"/>
    <w:rsid w:val="006B4B84"/>
    <w:rsid w:val="006B59E8"/>
    <w:rsid w:val="006B5BE4"/>
    <w:rsid w:val="006B66DD"/>
    <w:rsid w:val="006B6CC7"/>
    <w:rsid w:val="006B6E32"/>
    <w:rsid w:val="006C014A"/>
    <w:rsid w:val="006C060D"/>
    <w:rsid w:val="006C0BE6"/>
    <w:rsid w:val="006C0ED4"/>
    <w:rsid w:val="006C1B82"/>
    <w:rsid w:val="006C2462"/>
    <w:rsid w:val="006C269E"/>
    <w:rsid w:val="006C2D53"/>
    <w:rsid w:val="006C41D9"/>
    <w:rsid w:val="006C461F"/>
    <w:rsid w:val="006C54C6"/>
    <w:rsid w:val="006C5CE1"/>
    <w:rsid w:val="006C615B"/>
    <w:rsid w:val="006C653C"/>
    <w:rsid w:val="006C789C"/>
    <w:rsid w:val="006C7AD9"/>
    <w:rsid w:val="006C7FA4"/>
    <w:rsid w:val="006D0381"/>
    <w:rsid w:val="006D04B7"/>
    <w:rsid w:val="006D0648"/>
    <w:rsid w:val="006D2130"/>
    <w:rsid w:val="006D264C"/>
    <w:rsid w:val="006D32D3"/>
    <w:rsid w:val="006D3EF9"/>
    <w:rsid w:val="006D52D4"/>
    <w:rsid w:val="006D66EA"/>
    <w:rsid w:val="006D71AC"/>
    <w:rsid w:val="006D7364"/>
    <w:rsid w:val="006D7DF3"/>
    <w:rsid w:val="006D7DFA"/>
    <w:rsid w:val="006E0365"/>
    <w:rsid w:val="006E04EF"/>
    <w:rsid w:val="006E1FF9"/>
    <w:rsid w:val="006E22C0"/>
    <w:rsid w:val="006E2F3F"/>
    <w:rsid w:val="006E31DC"/>
    <w:rsid w:val="006E35F5"/>
    <w:rsid w:val="006E3B31"/>
    <w:rsid w:val="006E41A6"/>
    <w:rsid w:val="006E624C"/>
    <w:rsid w:val="006E62D1"/>
    <w:rsid w:val="006E6536"/>
    <w:rsid w:val="006E67A5"/>
    <w:rsid w:val="006E6B06"/>
    <w:rsid w:val="006E7BFE"/>
    <w:rsid w:val="006F068F"/>
    <w:rsid w:val="006F08A2"/>
    <w:rsid w:val="006F0C6F"/>
    <w:rsid w:val="006F0DAD"/>
    <w:rsid w:val="006F16D9"/>
    <w:rsid w:val="006F31FB"/>
    <w:rsid w:val="006F46A6"/>
    <w:rsid w:val="006F4F34"/>
    <w:rsid w:val="006F6A5C"/>
    <w:rsid w:val="006F7B28"/>
    <w:rsid w:val="007001A2"/>
    <w:rsid w:val="00701117"/>
    <w:rsid w:val="007017AA"/>
    <w:rsid w:val="00702A0F"/>
    <w:rsid w:val="0070301B"/>
    <w:rsid w:val="00703A93"/>
    <w:rsid w:val="007040AC"/>
    <w:rsid w:val="007051D3"/>
    <w:rsid w:val="0070557B"/>
    <w:rsid w:val="00710598"/>
    <w:rsid w:val="007110D7"/>
    <w:rsid w:val="00711118"/>
    <w:rsid w:val="00711691"/>
    <w:rsid w:val="00711D6F"/>
    <w:rsid w:val="007123F5"/>
    <w:rsid w:val="00713062"/>
    <w:rsid w:val="0071464B"/>
    <w:rsid w:val="00714FFF"/>
    <w:rsid w:val="00715485"/>
    <w:rsid w:val="00715EC5"/>
    <w:rsid w:val="0071607C"/>
    <w:rsid w:val="00717B69"/>
    <w:rsid w:val="00720CED"/>
    <w:rsid w:val="007211A0"/>
    <w:rsid w:val="00721426"/>
    <w:rsid w:val="00721829"/>
    <w:rsid w:val="0072340E"/>
    <w:rsid w:val="00723528"/>
    <w:rsid w:val="0072486B"/>
    <w:rsid w:val="00724B23"/>
    <w:rsid w:val="00724DEF"/>
    <w:rsid w:val="007251F0"/>
    <w:rsid w:val="007267C1"/>
    <w:rsid w:val="00726E9F"/>
    <w:rsid w:val="0072710E"/>
    <w:rsid w:val="0072743A"/>
    <w:rsid w:val="007305F7"/>
    <w:rsid w:val="00730866"/>
    <w:rsid w:val="0073116E"/>
    <w:rsid w:val="007311A2"/>
    <w:rsid w:val="00731B16"/>
    <w:rsid w:val="00732E42"/>
    <w:rsid w:val="00732FE3"/>
    <w:rsid w:val="00733697"/>
    <w:rsid w:val="007336CC"/>
    <w:rsid w:val="007339E1"/>
    <w:rsid w:val="007359F2"/>
    <w:rsid w:val="00735D69"/>
    <w:rsid w:val="0073716A"/>
    <w:rsid w:val="00737670"/>
    <w:rsid w:val="00737E55"/>
    <w:rsid w:val="0074042B"/>
    <w:rsid w:val="00740A60"/>
    <w:rsid w:val="00740E86"/>
    <w:rsid w:val="0074226E"/>
    <w:rsid w:val="00742E80"/>
    <w:rsid w:val="00743AC3"/>
    <w:rsid w:val="00743F51"/>
    <w:rsid w:val="0074407C"/>
    <w:rsid w:val="00744147"/>
    <w:rsid w:val="00744DB3"/>
    <w:rsid w:val="00744E3B"/>
    <w:rsid w:val="00745751"/>
    <w:rsid w:val="00745CC5"/>
    <w:rsid w:val="00745D06"/>
    <w:rsid w:val="007465FE"/>
    <w:rsid w:val="007469F3"/>
    <w:rsid w:val="00746F97"/>
    <w:rsid w:val="007477C8"/>
    <w:rsid w:val="00750064"/>
    <w:rsid w:val="0075008E"/>
    <w:rsid w:val="00750A7A"/>
    <w:rsid w:val="00751CC2"/>
    <w:rsid w:val="00751F33"/>
    <w:rsid w:val="007531DD"/>
    <w:rsid w:val="00753ED9"/>
    <w:rsid w:val="00754061"/>
    <w:rsid w:val="00754201"/>
    <w:rsid w:val="007544ED"/>
    <w:rsid w:val="00754B50"/>
    <w:rsid w:val="0075569D"/>
    <w:rsid w:val="00755840"/>
    <w:rsid w:val="00755A51"/>
    <w:rsid w:val="00755FD0"/>
    <w:rsid w:val="0075643E"/>
    <w:rsid w:val="007566C1"/>
    <w:rsid w:val="007567AE"/>
    <w:rsid w:val="0075699D"/>
    <w:rsid w:val="007577BE"/>
    <w:rsid w:val="007600D9"/>
    <w:rsid w:val="00760451"/>
    <w:rsid w:val="00760C9A"/>
    <w:rsid w:val="00761C4C"/>
    <w:rsid w:val="00763125"/>
    <w:rsid w:val="00764922"/>
    <w:rsid w:val="00765108"/>
    <w:rsid w:val="00765B9B"/>
    <w:rsid w:val="00767062"/>
    <w:rsid w:val="0076711F"/>
    <w:rsid w:val="00770057"/>
    <w:rsid w:val="00770394"/>
    <w:rsid w:val="007706F9"/>
    <w:rsid w:val="00770E94"/>
    <w:rsid w:val="00771835"/>
    <w:rsid w:val="00771CB4"/>
    <w:rsid w:val="00771FB9"/>
    <w:rsid w:val="007726F0"/>
    <w:rsid w:val="00772F91"/>
    <w:rsid w:val="007735B2"/>
    <w:rsid w:val="00773AB9"/>
    <w:rsid w:val="007740E2"/>
    <w:rsid w:val="00774240"/>
    <w:rsid w:val="00775937"/>
    <w:rsid w:val="0077649A"/>
    <w:rsid w:val="007776B6"/>
    <w:rsid w:val="00777E28"/>
    <w:rsid w:val="00782050"/>
    <w:rsid w:val="007840FD"/>
    <w:rsid w:val="007844BC"/>
    <w:rsid w:val="00784FC0"/>
    <w:rsid w:val="00785475"/>
    <w:rsid w:val="00785648"/>
    <w:rsid w:val="00785857"/>
    <w:rsid w:val="0078683B"/>
    <w:rsid w:val="00786985"/>
    <w:rsid w:val="007869D9"/>
    <w:rsid w:val="00786DC8"/>
    <w:rsid w:val="007872F4"/>
    <w:rsid w:val="00787CE2"/>
    <w:rsid w:val="00787D23"/>
    <w:rsid w:val="00787F09"/>
    <w:rsid w:val="00790199"/>
    <w:rsid w:val="00790220"/>
    <w:rsid w:val="00790AF3"/>
    <w:rsid w:val="00791827"/>
    <w:rsid w:val="00791E5B"/>
    <w:rsid w:val="00792A6C"/>
    <w:rsid w:val="00792B84"/>
    <w:rsid w:val="00794B9F"/>
    <w:rsid w:val="00794C10"/>
    <w:rsid w:val="00794E51"/>
    <w:rsid w:val="0079507E"/>
    <w:rsid w:val="00796094"/>
    <w:rsid w:val="007961B2"/>
    <w:rsid w:val="00796728"/>
    <w:rsid w:val="00797005"/>
    <w:rsid w:val="00797735"/>
    <w:rsid w:val="00797C08"/>
    <w:rsid w:val="007A119C"/>
    <w:rsid w:val="007A167F"/>
    <w:rsid w:val="007A1FED"/>
    <w:rsid w:val="007A27B9"/>
    <w:rsid w:val="007A2A0D"/>
    <w:rsid w:val="007A2B84"/>
    <w:rsid w:val="007A3A2A"/>
    <w:rsid w:val="007A4BC9"/>
    <w:rsid w:val="007A5203"/>
    <w:rsid w:val="007A545B"/>
    <w:rsid w:val="007A5E3C"/>
    <w:rsid w:val="007A661C"/>
    <w:rsid w:val="007A6D5F"/>
    <w:rsid w:val="007B0189"/>
    <w:rsid w:val="007B0C60"/>
    <w:rsid w:val="007B0EB2"/>
    <w:rsid w:val="007B16FE"/>
    <w:rsid w:val="007B18FB"/>
    <w:rsid w:val="007B3245"/>
    <w:rsid w:val="007B3534"/>
    <w:rsid w:val="007B45C6"/>
    <w:rsid w:val="007B62EB"/>
    <w:rsid w:val="007B6F21"/>
    <w:rsid w:val="007B71A9"/>
    <w:rsid w:val="007B7622"/>
    <w:rsid w:val="007B76D2"/>
    <w:rsid w:val="007C0A96"/>
    <w:rsid w:val="007C0DE7"/>
    <w:rsid w:val="007C171F"/>
    <w:rsid w:val="007C1B7C"/>
    <w:rsid w:val="007C21CF"/>
    <w:rsid w:val="007C468E"/>
    <w:rsid w:val="007C47F9"/>
    <w:rsid w:val="007C52B5"/>
    <w:rsid w:val="007C5F4D"/>
    <w:rsid w:val="007C75BF"/>
    <w:rsid w:val="007C794E"/>
    <w:rsid w:val="007D0133"/>
    <w:rsid w:val="007D0835"/>
    <w:rsid w:val="007D135B"/>
    <w:rsid w:val="007D1CB5"/>
    <w:rsid w:val="007D1FE0"/>
    <w:rsid w:val="007D2068"/>
    <w:rsid w:val="007D3190"/>
    <w:rsid w:val="007D3CDF"/>
    <w:rsid w:val="007D3F40"/>
    <w:rsid w:val="007D4FF1"/>
    <w:rsid w:val="007D6AD5"/>
    <w:rsid w:val="007D7785"/>
    <w:rsid w:val="007D7A7A"/>
    <w:rsid w:val="007D7CCA"/>
    <w:rsid w:val="007D7D99"/>
    <w:rsid w:val="007E058D"/>
    <w:rsid w:val="007E23D5"/>
    <w:rsid w:val="007E28AC"/>
    <w:rsid w:val="007E3AD8"/>
    <w:rsid w:val="007E53A7"/>
    <w:rsid w:val="007E5927"/>
    <w:rsid w:val="007E5C31"/>
    <w:rsid w:val="007E71CC"/>
    <w:rsid w:val="007E79EB"/>
    <w:rsid w:val="007F0013"/>
    <w:rsid w:val="007F3D70"/>
    <w:rsid w:val="007F3E64"/>
    <w:rsid w:val="007F450E"/>
    <w:rsid w:val="007F54C3"/>
    <w:rsid w:val="007F58B5"/>
    <w:rsid w:val="007F7066"/>
    <w:rsid w:val="007F715F"/>
    <w:rsid w:val="00801E44"/>
    <w:rsid w:val="00801E80"/>
    <w:rsid w:val="00802F52"/>
    <w:rsid w:val="0080329C"/>
    <w:rsid w:val="0080453A"/>
    <w:rsid w:val="00804BDE"/>
    <w:rsid w:val="00805A83"/>
    <w:rsid w:val="00810172"/>
    <w:rsid w:val="008112ED"/>
    <w:rsid w:val="008116C8"/>
    <w:rsid w:val="00812866"/>
    <w:rsid w:val="00812DE3"/>
    <w:rsid w:val="0081329B"/>
    <w:rsid w:val="00813308"/>
    <w:rsid w:val="00814950"/>
    <w:rsid w:val="00815230"/>
    <w:rsid w:val="0081574E"/>
    <w:rsid w:val="00815B09"/>
    <w:rsid w:val="008166A5"/>
    <w:rsid w:val="00817510"/>
    <w:rsid w:val="00817DDA"/>
    <w:rsid w:val="008205D4"/>
    <w:rsid w:val="00820C8D"/>
    <w:rsid w:val="00822A90"/>
    <w:rsid w:val="008231C5"/>
    <w:rsid w:val="008241B5"/>
    <w:rsid w:val="008254EA"/>
    <w:rsid w:val="00826E95"/>
    <w:rsid w:val="00827D44"/>
    <w:rsid w:val="00827DF5"/>
    <w:rsid w:val="00830157"/>
    <w:rsid w:val="00830772"/>
    <w:rsid w:val="00830A0D"/>
    <w:rsid w:val="00831346"/>
    <w:rsid w:val="008316F1"/>
    <w:rsid w:val="00831866"/>
    <w:rsid w:val="00831BF7"/>
    <w:rsid w:val="0083221D"/>
    <w:rsid w:val="00833192"/>
    <w:rsid w:val="008336D8"/>
    <w:rsid w:val="008349E5"/>
    <w:rsid w:val="00835908"/>
    <w:rsid w:val="00836801"/>
    <w:rsid w:val="00837015"/>
    <w:rsid w:val="008379EC"/>
    <w:rsid w:val="008402F6"/>
    <w:rsid w:val="008404FB"/>
    <w:rsid w:val="00840F7D"/>
    <w:rsid w:val="0084178D"/>
    <w:rsid w:val="00841DBB"/>
    <w:rsid w:val="00842471"/>
    <w:rsid w:val="00843465"/>
    <w:rsid w:val="008443C0"/>
    <w:rsid w:val="00844D26"/>
    <w:rsid w:val="00845798"/>
    <w:rsid w:val="00845837"/>
    <w:rsid w:val="0084702D"/>
    <w:rsid w:val="008472BA"/>
    <w:rsid w:val="00847B03"/>
    <w:rsid w:val="00850012"/>
    <w:rsid w:val="0085122B"/>
    <w:rsid w:val="00851E87"/>
    <w:rsid w:val="0085229F"/>
    <w:rsid w:val="008528E6"/>
    <w:rsid w:val="00852F01"/>
    <w:rsid w:val="00853728"/>
    <w:rsid w:val="008544FC"/>
    <w:rsid w:val="00856B41"/>
    <w:rsid w:val="00857FFA"/>
    <w:rsid w:val="00860947"/>
    <w:rsid w:val="008628F8"/>
    <w:rsid w:val="00862CD2"/>
    <w:rsid w:val="00862E9D"/>
    <w:rsid w:val="00863A08"/>
    <w:rsid w:val="00863EBB"/>
    <w:rsid w:val="00865175"/>
    <w:rsid w:val="00865721"/>
    <w:rsid w:val="00866186"/>
    <w:rsid w:val="008662FD"/>
    <w:rsid w:val="0086662E"/>
    <w:rsid w:val="0086713B"/>
    <w:rsid w:val="0086763E"/>
    <w:rsid w:val="008701B8"/>
    <w:rsid w:val="00870404"/>
    <w:rsid w:val="008707E8"/>
    <w:rsid w:val="00870DA2"/>
    <w:rsid w:val="008712A5"/>
    <w:rsid w:val="00872252"/>
    <w:rsid w:val="00872806"/>
    <w:rsid w:val="0087332A"/>
    <w:rsid w:val="00874B5E"/>
    <w:rsid w:val="00875C68"/>
    <w:rsid w:val="0087624D"/>
    <w:rsid w:val="00880C8C"/>
    <w:rsid w:val="00881721"/>
    <w:rsid w:val="00881BCC"/>
    <w:rsid w:val="00881E9E"/>
    <w:rsid w:val="0088507E"/>
    <w:rsid w:val="00885A0A"/>
    <w:rsid w:val="00885D5F"/>
    <w:rsid w:val="00885EA2"/>
    <w:rsid w:val="00886236"/>
    <w:rsid w:val="00886645"/>
    <w:rsid w:val="00886D7B"/>
    <w:rsid w:val="00887571"/>
    <w:rsid w:val="0088778A"/>
    <w:rsid w:val="00890B28"/>
    <w:rsid w:val="00890BB0"/>
    <w:rsid w:val="00892714"/>
    <w:rsid w:val="00892A2C"/>
    <w:rsid w:val="008939DA"/>
    <w:rsid w:val="008942E1"/>
    <w:rsid w:val="00895850"/>
    <w:rsid w:val="00896697"/>
    <w:rsid w:val="008A124F"/>
    <w:rsid w:val="008A12D4"/>
    <w:rsid w:val="008A13DA"/>
    <w:rsid w:val="008A1585"/>
    <w:rsid w:val="008A16B9"/>
    <w:rsid w:val="008A19B2"/>
    <w:rsid w:val="008A2796"/>
    <w:rsid w:val="008A2CAD"/>
    <w:rsid w:val="008A4709"/>
    <w:rsid w:val="008A4A9C"/>
    <w:rsid w:val="008A6979"/>
    <w:rsid w:val="008A6C24"/>
    <w:rsid w:val="008A6E14"/>
    <w:rsid w:val="008A6F21"/>
    <w:rsid w:val="008B029C"/>
    <w:rsid w:val="008B136A"/>
    <w:rsid w:val="008B171D"/>
    <w:rsid w:val="008B191C"/>
    <w:rsid w:val="008B4957"/>
    <w:rsid w:val="008B4989"/>
    <w:rsid w:val="008B52F0"/>
    <w:rsid w:val="008B5D8A"/>
    <w:rsid w:val="008B6EEC"/>
    <w:rsid w:val="008B7022"/>
    <w:rsid w:val="008B70E8"/>
    <w:rsid w:val="008B7C78"/>
    <w:rsid w:val="008C0A37"/>
    <w:rsid w:val="008C10F4"/>
    <w:rsid w:val="008C22BF"/>
    <w:rsid w:val="008C458D"/>
    <w:rsid w:val="008C5A8A"/>
    <w:rsid w:val="008C5A8F"/>
    <w:rsid w:val="008C5C86"/>
    <w:rsid w:val="008C655F"/>
    <w:rsid w:val="008C7B3F"/>
    <w:rsid w:val="008D00DA"/>
    <w:rsid w:val="008D12D0"/>
    <w:rsid w:val="008D1464"/>
    <w:rsid w:val="008D30C8"/>
    <w:rsid w:val="008D4702"/>
    <w:rsid w:val="008D5540"/>
    <w:rsid w:val="008D5A21"/>
    <w:rsid w:val="008D5C3B"/>
    <w:rsid w:val="008D6011"/>
    <w:rsid w:val="008D7032"/>
    <w:rsid w:val="008D77B3"/>
    <w:rsid w:val="008D7F22"/>
    <w:rsid w:val="008E004E"/>
    <w:rsid w:val="008E06C3"/>
    <w:rsid w:val="008E10D0"/>
    <w:rsid w:val="008E1BE1"/>
    <w:rsid w:val="008E34A6"/>
    <w:rsid w:val="008E34C9"/>
    <w:rsid w:val="008E34F6"/>
    <w:rsid w:val="008E3CDF"/>
    <w:rsid w:val="008E4143"/>
    <w:rsid w:val="008E428C"/>
    <w:rsid w:val="008E5748"/>
    <w:rsid w:val="008E5B41"/>
    <w:rsid w:val="008E5DB1"/>
    <w:rsid w:val="008E647A"/>
    <w:rsid w:val="008E64A2"/>
    <w:rsid w:val="008E64BF"/>
    <w:rsid w:val="008E6F6E"/>
    <w:rsid w:val="008E7D26"/>
    <w:rsid w:val="008F04B0"/>
    <w:rsid w:val="008F123B"/>
    <w:rsid w:val="008F1913"/>
    <w:rsid w:val="008F1A5E"/>
    <w:rsid w:val="008F25F8"/>
    <w:rsid w:val="008F26E2"/>
    <w:rsid w:val="008F33AC"/>
    <w:rsid w:val="008F352C"/>
    <w:rsid w:val="008F3EA4"/>
    <w:rsid w:val="008F59AA"/>
    <w:rsid w:val="008F5EF1"/>
    <w:rsid w:val="008F5F07"/>
    <w:rsid w:val="008F603F"/>
    <w:rsid w:val="008F63B1"/>
    <w:rsid w:val="008F7038"/>
    <w:rsid w:val="008F7C34"/>
    <w:rsid w:val="008F7CA7"/>
    <w:rsid w:val="0090045B"/>
    <w:rsid w:val="00901DAD"/>
    <w:rsid w:val="0090252C"/>
    <w:rsid w:val="00902C17"/>
    <w:rsid w:val="00903153"/>
    <w:rsid w:val="0090442F"/>
    <w:rsid w:val="00904ACF"/>
    <w:rsid w:val="00904E26"/>
    <w:rsid w:val="00905171"/>
    <w:rsid w:val="0090580D"/>
    <w:rsid w:val="009066C9"/>
    <w:rsid w:val="00906768"/>
    <w:rsid w:val="00906D99"/>
    <w:rsid w:val="00906DD4"/>
    <w:rsid w:val="00907FBA"/>
    <w:rsid w:val="009120C5"/>
    <w:rsid w:val="00912E14"/>
    <w:rsid w:val="00912F82"/>
    <w:rsid w:val="009132EA"/>
    <w:rsid w:val="00913FCA"/>
    <w:rsid w:val="00914B26"/>
    <w:rsid w:val="00914FF5"/>
    <w:rsid w:val="00915354"/>
    <w:rsid w:val="009153A4"/>
    <w:rsid w:val="0091573E"/>
    <w:rsid w:val="009164A1"/>
    <w:rsid w:val="00916C58"/>
    <w:rsid w:val="00916CE7"/>
    <w:rsid w:val="00916F19"/>
    <w:rsid w:val="0091743F"/>
    <w:rsid w:val="009176EB"/>
    <w:rsid w:val="009204AF"/>
    <w:rsid w:val="00920561"/>
    <w:rsid w:val="009215BC"/>
    <w:rsid w:val="009228D1"/>
    <w:rsid w:val="00922E08"/>
    <w:rsid w:val="0092387E"/>
    <w:rsid w:val="009244CC"/>
    <w:rsid w:val="00924ECB"/>
    <w:rsid w:val="00924EEB"/>
    <w:rsid w:val="009250F6"/>
    <w:rsid w:val="009258CA"/>
    <w:rsid w:val="00926060"/>
    <w:rsid w:val="00926369"/>
    <w:rsid w:val="00927C0C"/>
    <w:rsid w:val="009304C1"/>
    <w:rsid w:val="00931779"/>
    <w:rsid w:val="00932225"/>
    <w:rsid w:val="009323DE"/>
    <w:rsid w:val="009325DD"/>
    <w:rsid w:val="009340BA"/>
    <w:rsid w:val="009345C1"/>
    <w:rsid w:val="00934F05"/>
    <w:rsid w:val="00935543"/>
    <w:rsid w:val="009355B9"/>
    <w:rsid w:val="0093583D"/>
    <w:rsid w:val="00935C3C"/>
    <w:rsid w:val="00935DA2"/>
    <w:rsid w:val="00936312"/>
    <w:rsid w:val="00936601"/>
    <w:rsid w:val="00937A5C"/>
    <w:rsid w:val="00940127"/>
    <w:rsid w:val="009406F6"/>
    <w:rsid w:val="0094079A"/>
    <w:rsid w:val="00940F78"/>
    <w:rsid w:val="00941057"/>
    <w:rsid w:val="00943327"/>
    <w:rsid w:val="009438F0"/>
    <w:rsid w:val="009447E9"/>
    <w:rsid w:val="00945201"/>
    <w:rsid w:val="0094659E"/>
    <w:rsid w:val="00946F96"/>
    <w:rsid w:val="0094784E"/>
    <w:rsid w:val="00950C72"/>
    <w:rsid w:val="00952024"/>
    <w:rsid w:val="00952DB1"/>
    <w:rsid w:val="009532A7"/>
    <w:rsid w:val="00955075"/>
    <w:rsid w:val="009550C4"/>
    <w:rsid w:val="009574CA"/>
    <w:rsid w:val="00957D6D"/>
    <w:rsid w:val="00957F33"/>
    <w:rsid w:val="0096020A"/>
    <w:rsid w:val="00960DFB"/>
    <w:rsid w:val="00962922"/>
    <w:rsid w:val="00962932"/>
    <w:rsid w:val="00962C73"/>
    <w:rsid w:val="009645C0"/>
    <w:rsid w:val="00964CA3"/>
    <w:rsid w:val="00965EFA"/>
    <w:rsid w:val="009661E3"/>
    <w:rsid w:val="009672F6"/>
    <w:rsid w:val="009674F5"/>
    <w:rsid w:val="00967A06"/>
    <w:rsid w:val="00970F05"/>
    <w:rsid w:val="0097137B"/>
    <w:rsid w:val="00971D86"/>
    <w:rsid w:val="00971D96"/>
    <w:rsid w:val="009729BC"/>
    <w:rsid w:val="00973349"/>
    <w:rsid w:val="009747EC"/>
    <w:rsid w:val="00975BA7"/>
    <w:rsid w:val="009763A1"/>
    <w:rsid w:val="00977232"/>
    <w:rsid w:val="00980733"/>
    <w:rsid w:val="00981612"/>
    <w:rsid w:val="00981B39"/>
    <w:rsid w:val="00981D64"/>
    <w:rsid w:val="0098208B"/>
    <w:rsid w:val="009851A5"/>
    <w:rsid w:val="0098731E"/>
    <w:rsid w:val="0098772D"/>
    <w:rsid w:val="00987D4D"/>
    <w:rsid w:val="00990544"/>
    <w:rsid w:val="00991044"/>
    <w:rsid w:val="00991D4D"/>
    <w:rsid w:val="009920D5"/>
    <w:rsid w:val="00993262"/>
    <w:rsid w:val="00994C3A"/>
    <w:rsid w:val="00995292"/>
    <w:rsid w:val="00995474"/>
    <w:rsid w:val="00995A4C"/>
    <w:rsid w:val="00997907"/>
    <w:rsid w:val="009A02C3"/>
    <w:rsid w:val="009A1AAC"/>
    <w:rsid w:val="009A1D1C"/>
    <w:rsid w:val="009A215F"/>
    <w:rsid w:val="009A2212"/>
    <w:rsid w:val="009A2EA3"/>
    <w:rsid w:val="009A3098"/>
    <w:rsid w:val="009A3856"/>
    <w:rsid w:val="009A4CD9"/>
    <w:rsid w:val="009A5966"/>
    <w:rsid w:val="009A63DE"/>
    <w:rsid w:val="009A6B07"/>
    <w:rsid w:val="009A7739"/>
    <w:rsid w:val="009A7A15"/>
    <w:rsid w:val="009A7FDF"/>
    <w:rsid w:val="009B0A94"/>
    <w:rsid w:val="009B0FEE"/>
    <w:rsid w:val="009B1686"/>
    <w:rsid w:val="009B17CE"/>
    <w:rsid w:val="009B316F"/>
    <w:rsid w:val="009B3561"/>
    <w:rsid w:val="009B37F5"/>
    <w:rsid w:val="009B4EB3"/>
    <w:rsid w:val="009B5065"/>
    <w:rsid w:val="009B5C22"/>
    <w:rsid w:val="009B6DDB"/>
    <w:rsid w:val="009C06BC"/>
    <w:rsid w:val="009C09A5"/>
    <w:rsid w:val="009C0B67"/>
    <w:rsid w:val="009C0EB7"/>
    <w:rsid w:val="009C0F86"/>
    <w:rsid w:val="009C16ED"/>
    <w:rsid w:val="009C2392"/>
    <w:rsid w:val="009C30FB"/>
    <w:rsid w:val="009C3EB5"/>
    <w:rsid w:val="009C5195"/>
    <w:rsid w:val="009C51E7"/>
    <w:rsid w:val="009C653C"/>
    <w:rsid w:val="009C7062"/>
    <w:rsid w:val="009C7579"/>
    <w:rsid w:val="009D04F3"/>
    <w:rsid w:val="009D0D36"/>
    <w:rsid w:val="009D1462"/>
    <w:rsid w:val="009D1885"/>
    <w:rsid w:val="009D23BC"/>
    <w:rsid w:val="009D2BAC"/>
    <w:rsid w:val="009D39D5"/>
    <w:rsid w:val="009D3EE3"/>
    <w:rsid w:val="009D5580"/>
    <w:rsid w:val="009D5929"/>
    <w:rsid w:val="009D5AC6"/>
    <w:rsid w:val="009D6ECC"/>
    <w:rsid w:val="009D7CD4"/>
    <w:rsid w:val="009E1048"/>
    <w:rsid w:val="009E1FDF"/>
    <w:rsid w:val="009E2CA0"/>
    <w:rsid w:val="009E2F04"/>
    <w:rsid w:val="009E4FB2"/>
    <w:rsid w:val="009E50B5"/>
    <w:rsid w:val="009E5A76"/>
    <w:rsid w:val="009E6842"/>
    <w:rsid w:val="009E6E3F"/>
    <w:rsid w:val="009E72DB"/>
    <w:rsid w:val="009E7626"/>
    <w:rsid w:val="009E7B6D"/>
    <w:rsid w:val="009E7D6F"/>
    <w:rsid w:val="009F04F9"/>
    <w:rsid w:val="009F0980"/>
    <w:rsid w:val="009F0AD8"/>
    <w:rsid w:val="009F0E6A"/>
    <w:rsid w:val="009F19B5"/>
    <w:rsid w:val="009F21A9"/>
    <w:rsid w:val="009F2310"/>
    <w:rsid w:val="009F267D"/>
    <w:rsid w:val="009F3C46"/>
    <w:rsid w:val="009F43E8"/>
    <w:rsid w:val="009F4E66"/>
    <w:rsid w:val="009F4FF6"/>
    <w:rsid w:val="009F6683"/>
    <w:rsid w:val="009F6E67"/>
    <w:rsid w:val="009F7EE5"/>
    <w:rsid w:val="00A0024D"/>
    <w:rsid w:val="00A00DA4"/>
    <w:rsid w:val="00A00E41"/>
    <w:rsid w:val="00A026D6"/>
    <w:rsid w:val="00A036A5"/>
    <w:rsid w:val="00A042C6"/>
    <w:rsid w:val="00A043C7"/>
    <w:rsid w:val="00A044A9"/>
    <w:rsid w:val="00A04A76"/>
    <w:rsid w:val="00A04D3A"/>
    <w:rsid w:val="00A0589D"/>
    <w:rsid w:val="00A0589F"/>
    <w:rsid w:val="00A0613D"/>
    <w:rsid w:val="00A078E4"/>
    <w:rsid w:val="00A10996"/>
    <w:rsid w:val="00A10ECD"/>
    <w:rsid w:val="00A116C8"/>
    <w:rsid w:val="00A1269E"/>
    <w:rsid w:val="00A12CFD"/>
    <w:rsid w:val="00A137CE"/>
    <w:rsid w:val="00A13F63"/>
    <w:rsid w:val="00A15AE6"/>
    <w:rsid w:val="00A17043"/>
    <w:rsid w:val="00A171CE"/>
    <w:rsid w:val="00A1770A"/>
    <w:rsid w:val="00A17FAA"/>
    <w:rsid w:val="00A211DB"/>
    <w:rsid w:val="00A21A92"/>
    <w:rsid w:val="00A21F00"/>
    <w:rsid w:val="00A21F22"/>
    <w:rsid w:val="00A23B26"/>
    <w:rsid w:val="00A23F1A"/>
    <w:rsid w:val="00A24EB1"/>
    <w:rsid w:val="00A25528"/>
    <w:rsid w:val="00A25C29"/>
    <w:rsid w:val="00A25D48"/>
    <w:rsid w:val="00A2634B"/>
    <w:rsid w:val="00A26973"/>
    <w:rsid w:val="00A26E30"/>
    <w:rsid w:val="00A26EDA"/>
    <w:rsid w:val="00A309E9"/>
    <w:rsid w:val="00A30BCD"/>
    <w:rsid w:val="00A312AD"/>
    <w:rsid w:val="00A318DC"/>
    <w:rsid w:val="00A31C47"/>
    <w:rsid w:val="00A33CFB"/>
    <w:rsid w:val="00A341AA"/>
    <w:rsid w:val="00A3459C"/>
    <w:rsid w:val="00A35068"/>
    <w:rsid w:val="00A356E4"/>
    <w:rsid w:val="00A35E8A"/>
    <w:rsid w:val="00A368BD"/>
    <w:rsid w:val="00A36936"/>
    <w:rsid w:val="00A36EA4"/>
    <w:rsid w:val="00A37F1A"/>
    <w:rsid w:val="00A37F45"/>
    <w:rsid w:val="00A400A9"/>
    <w:rsid w:val="00A40462"/>
    <w:rsid w:val="00A41973"/>
    <w:rsid w:val="00A4203F"/>
    <w:rsid w:val="00A428F5"/>
    <w:rsid w:val="00A43628"/>
    <w:rsid w:val="00A43CD6"/>
    <w:rsid w:val="00A44B27"/>
    <w:rsid w:val="00A469B0"/>
    <w:rsid w:val="00A46B8A"/>
    <w:rsid w:val="00A46EA0"/>
    <w:rsid w:val="00A475F9"/>
    <w:rsid w:val="00A5004B"/>
    <w:rsid w:val="00A50508"/>
    <w:rsid w:val="00A51305"/>
    <w:rsid w:val="00A5167D"/>
    <w:rsid w:val="00A5255E"/>
    <w:rsid w:val="00A525D3"/>
    <w:rsid w:val="00A53D34"/>
    <w:rsid w:val="00A54526"/>
    <w:rsid w:val="00A5477E"/>
    <w:rsid w:val="00A5502C"/>
    <w:rsid w:val="00A55685"/>
    <w:rsid w:val="00A55A80"/>
    <w:rsid w:val="00A55FD0"/>
    <w:rsid w:val="00A5606C"/>
    <w:rsid w:val="00A60C89"/>
    <w:rsid w:val="00A61273"/>
    <w:rsid w:val="00A61347"/>
    <w:rsid w:val="00A63679"/>
    <w:rsid w:val="00A6390B"/>
    <w:rsid w:val="00A63BC3"/>
    <w:rsid w:val="00A64274"/>
    <w:rsid w:val="00A645A3"/>
    <w:rsid w:val="00A64938"/>
    <w:rsid w:val="00A64C45"/>
    <w:rsid w:val="00A64C62"/>
    <w:rsid w:val="00A6520B"/>
    <w:rsid w:val="00A668E7"/>
    <w:rsid w:val="00A66DB0"/>
    <w:rsid w:val="00A66DE5"/>
    <w:rsid w:val="00A6712C"/>
    <w:rsid w:val="00A672CB"/>
    <w:rsid w:val="00A6784D"/>
    <w:rsid w:val="00A7058E"/>
    <w:rsid w:val="00A72C10"/>
    <w:rsid w:val="00A740A6"/>
    <w:rsid w:val="00A7472A"/>
    <w:rsid w:val="00A7656C"/>
    <w:rsid w:val="00A76741"/>
    <w:rsid w:val="00A76992"/>
    <w:rsid w:val="00A76E95"/>
    <w:rsid w:val="00A770E7"/>
    <w:rsid w:val="00A806CD"/>
    <w:rsid w:val="00A808EB"/>
    <w:rsid w:val="00A80924"/>
    <w:rsid w:val="00A82715"/>
    <w:rsid w:val="00A828E9"/>
    <w:rsid w:val="00A84353"/>
    <w:rsid w:val="00A85ADD"/>
    <w:rsid w:val="00A85F7B"/>
    <w:rsid w:val="00A86086"/>
    <w:rsid w:val="00A86331"/>
    <w:rsid w:val="00A86A15"/>
    <w:rsid w:val="00A86CD4"/>
    <w:rsid w:val="00A86E53"/>
    <w:rsid w:val="00A871F6"/>
    <w:rsid w:val="00A87ED0"/>
    <w:rsid w:val="00A90112"/>
    <w:rsid w:val="00A9043F"/>
    <w:rsid w:val="00A9096D"/>
    <w:rsid w:val="00A91E91"/>
    <w:rsid w:val="00A9235D"/>
    <w:rsid w:val="00A924BA"/>
    <w:rsid w:val="00A93191"/>
    <w:rsid w:val="00A93590"/>
    <w:rsid w:val="00A93D58"/>
    <w:rsid w:val="00A93FE8"/>
    <w:rsid w:val="00A96285"/>
    <w:rsid w:val="00A964ED"/>
    <w:rsid w:val="00A96A9B"/>
    <w:rsid w:val="00A96B09"/>
    <w:rsid w:val="00A972B0"/>
    <w:rsid w:val="00AA0346"/>
    <w:rsid w:val="00AA0E40"/>
    <w:rsid w:val="00AA19AC"/>
    <w:rsid w:val="00AA268D"/>
    <w:rsid w:val="00AA2A29"/>
    <w:rsid w:val="00AA2CAC"/>
    <w:rsid w:val="00AA4413"/>
    <w:rsid w:val="00AA482D"/>
    <w:rsid w:val="00AA48F8"/>
    <w:rsid w:val="00AA5B1F"/>
    <w:rsid w:val="00AA5C95"/>
    <w:rsid w:val="00AA5F7B"/>
    <w:rsid w:val="00AA62F1"/>
    <w:rsid w:val="00AA687B"/>
    <w:rsid w:val="00AA6C85"/>
    <w:rsid w:val="00AA6E21"/>
    <w:rsid w:val="00AA7496"/>
    <w:rsid w:val="00AB0DF1"/>
    <w:rsid w:val="00AB0EAB"/>
    <w:rsid w:val="00AB0FB0"/>
    <w:rsid w:val="00AB1B63"/>
    <w:rsid w:val="00AB2193"/>
    <w:rsid w:val="00AB33A8"/>
    <w:rsid w:val="00AB3DBD"/>
    <w:rsid w:val="00AB4D0E"/>
    <w:rsid w:val="00AB5587"/>
    <w:rsid w:val="00AB691D"/>
    <w:rsid w:val="00AB6CF5"/>
    <w:rsid w:val="00AB6EC5"/>
    <w:rsid w:val="00AB6FB2"/>
    <w:rsid w:val="00AB74E1"/>
    <w:rsid w:val="00AB7CAE"/>
    <w:rsid w:val="00AC1260"/>
    <w:rsid w:val="00AC39C5"/>
    <w:rsid w:val="00AC4156"/>
    <w:rsid w:val="00AC5072"/>
    <w:rsid w:val="00AC51E1"/>
    <w:rsid w:val="00AC677C"/>
    <w:rsid w:val="00AC6902"/>
    <w:rsid w:val="00AC72AF"/>
    <w:rsid w:val="00AC76A7"/>
    <w:rsid w:val="00AC7856"/>
    <w:rsid w:val="00AD06C7"/>
    <w:rsid w:val="00AD10DA"/>
    <w:rsid w:val="00AD1CEB"/>
    <w:rsid w:val="00AD35C4"/>
    <w:rsid w:val="00AD40AF"/>
    <w:rsid w:val="00AD5F54"/>
    <w:rsid w:val="00AE0C4D"/>
    <w:rsid w:val="00AE0EFE"/>
    <w:rsid w:val="00AE1529"/>
    <w:rsid w:val="00AE1C63"/>
    <w:rsid w:val="00AE2BB3"/>
    <w:rsid w:val="00AE331D"/>
    <w:rsid w:val="00AE3A1B"/>
    <w:rsid w:val="00AE3BCD"/>
    <w:rsid w:val="00AE4096"/>
    <w:rsid w:val="00AE6857"/>
    <w:rsid w:val="00AE6B17"/>
    <w:rsid w:val="00AE72E8"/>
    <w:rsid w:val="00AE7709"/>
    <w:rsid w:val="00AF03C5"/>
    <w:rsid w:val="00AF1610"/>
    <w:rsid w:val="00AF16B2"/>
    <w:rsid w:val="00AF219B"/>
    <w:rsid w:val="00AF2CDC"/>
    <w:rsid w:val="00AF3505"/>
    <w:rsid w:val="00AF3A6A"/>
    <w:rsid w:val="00AF3B01"/>
    <w:rsid w:val="00AF3B02"/>
    <w:rsid w:val="00AF510A"/>
    <w:rsid w:val="00AF5D27"/>
    <w:rsid w:val="00AF6452"/>
    <w:rsid w:val="00AF77AF"/>
    <w:rsid w:val="00AF7B49"/>
    <w:rsid w:val="00B01625"/>
    <w:rsid w:val="00B01D9A"/>
    <w:rsid w:val="00B01F9F"/>
    <w:rsid w:val="00B01FDF"/>
    <w:rsid w:val="00B028E1"/>
    <w:rsid w:val="00B0359E"/>
    <w:rsid w:val="00B03799"/>
    <w:rsid w:val="00B037C7"/>
    <w:rsid w:val="00B03D16"/>
    <w:rsid w:val="00B04542"/>
    <w:rsid w:val="00B05163"/>
    <w:rsid w:val="00B05F19"/>
    <w:rsid w:val="00B06B22"/>
    <w:rsid w:val="00B06E1F"/>
    <w:rsid w:val="00B06FD2"/>
    <w:rsid w:val="00B07090"/>
    <w:rsid w:val="00B072F0"/>
    <w:rsid w:val="00B10594"/>
    <w:rsid w:val="00B11021"/>
    <w:rsid w:val="00B118AF"/>
    <w:rsid w:val="00B11B13"/>
    <w:rsid w:val="00B13E88"/>
    <w:rsid w:val="00B1407C"/>
    <w:rsid w:val="00B1461A"/>
    <w:rsid w:val="00B14F66"/>
    <w:rsid w:val="00B1579F"/>
    <w:rsid w:val="00B159D0"/>
    <w:rsid w:val="00B15E93"/>
    <w:rsid w:val="00B162C8"/>
    <w:rsid w:val="00B1666C"/>
    <w:rsid w:val="00B17B89"/>
    <w:rsid w:val="00B17E2E"/>
    <w:rsid w:val="00B20041"/>
    <w:rsid w:val="00B208A4"/>
    <w:rsid w:val="00B21B89"/>
    <w:rsid w:val="00B21C7A"/>
    <w:rsid w:val="00B22494"/>
    <w:rsid w:val="00B22567"/>
    <w:rsid w:val="00B23CDA"/>
    <w:rsid w:val="00B24870"/>
    <w:rsid w:val="00B24A43"/>
    <w:rsid w:val="00B24F96"/>
    <w:rsid w:val="00B25176"/>
    <w:rsid w:val="00B2545F"/>
    <w:rsid w:val="00B267BF"/>
    <w:rsid w:val="00B2685C"/>
    <w:rsid w:val="00B26C6F"/>
    <w:rsid w:val="00B27DCA"/>
    <w:rsid w:val="00B27E8D"/>
    <w:rsid w:val="00B30CD1"/>
    <w:rsid w:val="00B319F9"/>
    <w:rsid w:val="00B31F69"/>
    <w:rsid w:val="00B322D2"/>
    <w:rsid w:val="00B3462A"/>
    <w:rsid w:val="00B35341"/>
    <w:rsid w:val="00B36876"/>
    <w:rsid w:val="00B36A1E"/>
    <w:rsid w:val="00B36B05"/>
    <w:rsid w:val="00B37FD6"/>
    <w:rsid w:val="00B40008"/>
    <w:rsid w:val="00B4033E"/>
    <w:rsid w:val="00B40F91"/>
    <w:rsid w:val="00B41722"/>
    <w:rsid w:val="00B42B3F"/>
    <w:rsid w:val="00B43697"/>
    <w:rsid w:val="00B438D7"/>
    <w:rsid w:val="00B43FFC"/>
    <w:rsid w:val="00B4487C"/>
    <w:rsid w:val="00B448DB"/>
    <w:rsid w:val="00B44D05"/>
    <w:rsid w:val="00B4592D"/>
    <w:rsid w:val="00B47C14"/>
    <w:rsid w:val="00B47D57"/>
    <w:rsid w:val="00B50B95"/>
    <w:rsid w:val="00B528BA"/>
    <w:rsid w:val="00B52F63"/>
    <w:rsid w:val="00B53CBB"/>
    <w:rsid w:val="00B54389"/>
    <w:rsid w:val="00B543A7"/>
    <w:rsid w:val="00B575E7"/>
    <w:rsid w:val="00B57A81"/>
    <w:rsid w:val="00B57FF2"/>
    <w:rsid w:val="00B6156F"/>
    <w:rsid w:val="00B6260F"/>
    <w:rsid w:val="00B62C6E"/>
    <w:rsid w:val="00B63221"/>
    <w:rsid w:val="00B647CC"/>
    <w:rsid w:val="00B65EFE"/>
    <w:rsid w:val="00B6634B"/>
    <w:rsid w:val="00B67933"/>
    <w:rsid w:val="00B7016E"/>
    <w:rsid w:val="00B70BE1"/>
    <w:rsid w:val="00B72DB2"/>
    <w:rsid w:val="00B7338F"/>
    <w:rsid w:val="00B7389F"/>
    <w:rsid w:val="00B743B1"/>
    <w:rsid w:val="00B751C2"/>
    <w:rsid w:val="00B7521C"/>
    <w:rsid w:val="00B75D0A"/>
    <w:rsid w:val="00B76551"/>
    <w:rsid w:val="00B769DD"/>
    <w:rsid w:val="00B76B09"/>
    <w:rsid w:val="00B76E3A"/>
    <w:rsid w:val="00B801BC"/>
    <w:rsid w:val="00B81B6F"/>
    <w:rsid w:val="00B820EF"/>
    <w:rsid w:val="00B82683"/>
    <w:rsid w:val="00B82F91"/>
    <w:rsid w:val="00B83129"/>
    <w:rsid w:val="00B83CD2"/>
    <w:rsid w:val="00B83FCF"/>
    <w:rsid w:val="00B849BC"/>
    <w:rsid w:val="00B84EDC"/>
    <w:rsid w:val="00B85512"/>
    <w:rsid w:val="00B86384"/>
    <w:rsid w:val="00B86FDC"/>
    <w:rsid w:val="00B87022"/>
    <w:rsid w:val="00B875EF"/>
    <w:rsid w:val="00B87660"/>
    <w:rsid w:val="00B9050E"/>
    <w:rsid w:val="00B92A7D"/>
    <w:rsid w:val="00B9347F"/>
    <w:rsid w:val="00B9406C"/>
    <w:rsid w:val="00B9440F"/>
    <w:rsid w:val="00B947EB"/>
    <w:rsid w:val="00B95A05"/>
    <w:rsid w:val="00B97345"/>
    <w:rsid w:val="00BA01FD"/>
    <w:rsid w:val="00BA0351"/>
    <w:rsid w:val="00BA06D4"/>
    <w:rsid w:val="00BA0CC8"/>
    <w:rsid w:val="00BA0EE6"/>
    <w:rsid w:val="00BA1BAF"/>
    <w:rsid w:val="00BA1CEC"/>
    <w:rsid w:val="00BA3207"/>
    <w:rsid w:val="00BA4240"/>
    <w:rsid w:val="00BA43D6"/>
    <w:rsid w:val="00BA4EBD"/>
    <w:rsid w:val="00BA4EEB"/>
    <w:rsid w:val="00BA5535"/>
    <w:rsid w:val="00BA6EE1"/>
    <w:rsid w:val="00BA6F93"/>
    <w:rsid w:val="00BA735B"/>
    <w:rsid w:val="00BA79E1"/>
    <w:rsid w:val="00BB010F"/>
    <w:rsid w:val="00BB013F"/>
    <w:rsid w:val="00BB15DC"/>
    <w:rsid w:val="00BB259E"/>
    <w:rsid w:val="00BB3258"/>
    <w:rsid w:val="00BB3383"/>
    <w:rsid w:val="00BB34E4"/>
    <w:rsid w:val="00BB3A31"/>
    <w:rsid w:val="00BB4DA0"/>
    <w:rsid w:val="00BB5CEA"/>
    <w:rsid w:val="00BB5D17"/>
    <w:rsid w:val="00BB5DCF"/>
    <w:rsid w:val="00BB62EF"/>
    <w:rsid w:val="00BB70CD"/>
    <w:rsid w:val="00BB7188"/>
    <w:rsid w:val="00BB72F2"/>
    <w:rsid w:val="00BB7E94"/>
    <w:rsid w:val="00BC14DA"/>
    <w:rsid w:val="00BC1F6F"/>
    <w:rsid w:val="00BC2BB0"/>
    <w:rsid w:val="00BC2F09"/>
    <w:rsid w:val="00BC34D7"/>
    <w:rsid w:val="00BC38E1"/>
    <w:rsid w:val="00BC477E"/>
    <w:rsid w:val="00BC4D0D"/>
    <w:rsid w:val="00BC4E8F"/>
    <w:rsid w:val="00BC59FA"/>
    <w:rsid w:val="00BC79CF"/>
    <w:rsid w:val="00BD03BF"/>
    <w:rsid w:val="00BD0895"/>
    <w:rsid w:val="00BD1935"/>
    <w:rsid w:val="00BD3438"/>
    <w:rsid w:val="00BD3B16"/>
    <w:rsid w:val="00BD4E54"/>
    <w:rsid w:val="00BD4EFE"/>
    <w:rsid w:val="00BD5DEA"/>
    <w:rsid w:val="00BD5E00"/>
    <w:rsid w:val="00BE0400"/>
    <w:rsid w:val="00BE0458"/>
    <w:rsid w:val="00BE0493"/>
    <w:rsid w:val="00BE0B6E"/>
    <w:rsid w:val="00BE102D"/>
    <w:rsid w:val="00BE1187"/>
    <w:rsid w:val="00BE44F1"/>
    <w:rsid w:val="00BE52E3"/>
    <w:rsid w:val="00BE5BC1"/>
    <w:rsid w:val="00BE73E7"/>
    <w:rsid w:val="00BE7E46"/>
    <w:rsid w:val="00BF037E"/>
    <w:rsid w:val="00BF0891"/>
    <w:rsid w:val="00BF100F"/>
    <w:rsid w:val="00BF2A7E"/>
    <w:rsid w:val="00BF2D20"/>
    <w:rsid w:val="00BF4E19"/>
    <w:rsid w:val="00BF6BC5"/>
    <w:rsid w:val="00BF6E6A"/>
    <w:rsid w:val="00BF7CC8"/>
    <w:rsid w:val="00C003BA"/>
    <w:rsid w:val="00C0075C"/>
    <w:rsid w:val="00C00AA0"/>
    <w:rsid w:val="00C01DCF"/>
    <w:rsid w:val="00C02D76"/>
    <w:rsid w:val="00C04EDA"/>
    <w:rsid w:val="00C05264"/>
    <w:rsid w:val="00C05559"/>
    <w:rsid w:val="00C0625F"/>
    <w:rsid w:val="00C06340"/>
    <w:rsid w:val="00C067CC"/>
    <w:rsid w:val="00C06846"/>
    <w:rsid w:val="00C06A41"/>
    <w:rsid w:val="00C06D98"/>
    <w:rsid w:val="00C073FA"/>
    <w:rsid w:val="00C078F7"/>
    <w:rsid w:val="00C10EAD"/>
    <w:rsid w:val="00C11442"/>
    <w:rsid w:val="00C11875"/>
    <w:rsid w:val="00C12270"/>
    <w:rsid w:val="00C12759"/>
    <w:rsid w:val="00C12C8F"/>
    <w:rsid w:val="00C12D3F"/>
    <w:rsid w:val="00C132AD"/>
    <w:rsid w:val="00C13E8E"/>
    <w:rsid w:val="00C15EC6"/>
    <w:rsid w:val="00C17258"/>
    <w:rsid w:val="00C17479"/>
    <w:rsid w:val="00C17AAE"/>
    <w:rsid w:val="00C22235"/>
    <w:rsid w:val="00C2464D"/>
    <w:rsid w:val="00C2470B"/>
    <w:rsid w:val="00C24F6D"/>
    <w:rsid w:val="00C25178"/>
    <w:rsid w:val="00C25F61"/>
    <w:rsid w:val="00C26038"/>
    <w:rsid w:val="00C261C1"/>
    <w:rsid w:val="00C2699A"/>
    <w:rsid w:val="00C26CD2"/>
    <w:rsid w:val="00C303D7"/>
    <w:rsid w:val="00C304D9"/>
    <w:rsid w:val="00C3082E"/>
    <w:rsid w:val="00C311D6"/>
    <w:rsid w:val="00C32199"/>
    <w:rsid w:val="00C324F8"/>
    <w:rsid w:val="00C327AA"/>
    <w:rsid w:val="00C32B57"/>
    <w:rsid w:val="00C35B78"/>
    <w:rsid w:val="00C36FEC"/>
    <w:rsid w:val="00C3777B"/>
    <w:rsid w:val="00C37E2A"/>
    <w:rsid w:val="00C37EDB"/>
    <w:rsid w:val="00C40932"/>
    <w:rsid w:val="00C419AB"/>
    <w:rsid w:val="00C41D6B"/>
    <w:rsid w:val="00C41F7F"/>
    <w:rsid w:val="00C4236D"/>
    <w:rsid w:val="00C43BF8"/>
    <w:rsid w:val="00C445B2"/>
    <w:rsid w:val="00C44BA2"/>
    <w:rsid w:val="00C4512E"/>
    <w:rsid w:val="00C457C7"/>
    <w:rsid w:val="00C4687C"/>
    <w:rsid w:val="00C46E6C"/>
    <w:rsid w:val="00C47729"/>
    <w:rsid w:val="00C47D6E"/>
    <w:rsid w:val="00C5083E"/>
    <w:rsid w:val="00C50D7A"/>
    <w:rsid w:val="00C5107A"/>
    <w:rsid w:val="00C512AB"/>
    <w:rsid w:val="00C51960"/>
    <w:rsid w:val="00C52C5D"/>
    <w:rsid w:val="00C52C89"/>
    <w:rsid w:val="00C535B9"/>
    <w:rsid w:val="00C53700"/>
    <w:rsid w:val="00C53936"/>
    <w:rsid w:val="00C5514C"/>
    <w:rsid w:val="00C55A6C"/>
    <w:rsid w:val="00C567DD"/>
    <w:rsid w:val="00C568A2"/>
    <w:rsid w:val="00C56B95"/>
    <w:rsid w:val="00C57CF5"/>
    <w:rsid w:val="00C609E7"/>
    <w:rsid w:val="00C61685"/>
    <w:rsid w:val="00C61835"/>
    <w:rsid w:val="00C62ACD"/>
    <w:rsid w:val="00C62B2A"/>
    <w:rsid w:val="00C62B6F"/>
    <w:rsid w:val="00C633B3"/>
    <w:rsid w:val="00C64582"/>
    <w:rsid w:val="00C6667F"/>
    <w:rsid w:val="00C667D7"/>
    <w:rsid w:val="00C70866"/>
    <w:rsid w:val="00C70DC5"/>
    <w:rsid w:val="00C71468"/>
    <w:rsid w:val="00C71B65"/>
    <w:rsid w:val="00C74B42"/>
    <w:rsid w:val="00C765CB"/>
    <w:rsid w:val="00C76E3D"/>
    <w:rsid w:val="00C77BBE"/>
    <w:rsid w:val="00C77DF6"/>
    <w:rsid w:val="00C77F14"/>
    <w:rsid w:val="00C80069"/>
    <w:rsid w:val="00C80D31"/>
    <w:rsid w:val="00C80F89"/>
    <w:rsid w:val="00C82F4D"/>
    <w:rsid w:val="00C83E52"/>
    <w:rsid w:val="00C8513E"/>
    <w:rsid w:val="00C85924"/>
    <w:rsid w:val="00C86A90"/>
    <w:rsid w:val="00C86FAC"/>
    <w:rsid w:val="00C871BF"/>
    <w:rsid w:val="00C90985"/>
    <w:rsid w:val="00C90BA3"/>
    <w:rsid w:val="00C916CC"/>
    <w:rsid w:val="00C91FD8"/>
    <w:rsid w:val="00C92520"/>
    <w:rsid w:val="00C93269"/>
    <w:rsid w:val="00C93766"/>
    <w:rsid w:val="00C93A2B"/>
    <w:rsid w:val="00C93B88"/>
    <w:rsid w:val="00C94A53"/>
    <w:rsid w:val="00C95517"/>
    <w:rsid w:val="00C95E16"/>
    <w:rsid w:val="00C963FB"/>
    <w:rsid w:val="00C966DF"/>
    <w:rsid w:val="00CA020D"/>
    <w:rsid w:val="00CA0ACD"/>
    <w:rsid w:val="00CA0ED3"/>
    <w:rsid w:val="00CA0FB5"/>
    <w:rsid w:val="00CA14CA"/>
    <w:rsid w:val="00CA1ABB"/>
    <w:rsid w:val="00CA2181"/>
    <w:rsid w:val="00CA30D5"/>
    <w:rsid w:val="00CA3333"/>
    <w:rsid w:val="00CA3479"/>
    <w:rsid w:val="00CA3727"/>
    <w:rsid w:val="00CA39E3"/>
    <w:rsid w:val="00CA4163"/>
    <w:rsid w:val="00CA4220"/>
    <w:rsid w:val="00CA45FD"/>
    <w:rsid w:val="00CA4667"/>
    <w:rsid w:val="00CA4A3A"/>
    <w:rsid w:val="00CA5E6C"/>
    <w:rsid w:val="00CA65D6"/>
    <w:rsid w:val="00CA6934"/>
    <w:rsid w:val="00CA6B01"/>
    <w:rsid w:val="00CA6F1C"/>
    <w:rsid w:val="00CA778A"/>
    <w:rsid w:val="00CB01AF"/>
    <w:rsid w:val="00CB2355"/>
    <w:rsid w:val="00CB26C5"/>
    <w:rsid w:val="00CB3C72"/>
    <w:rsid w:val="00CB4558"/>
    <w:rsid w:val="00CB45CA"/>
    <w:rsid w:val="00CB49A5"/>
    <w:rsid w:val="00CB50A8"/>
    <w:rsid w:val="00CB5E8F"/>
    <w:rsid w:val="00CB65F2"/>
    <w:rsid w:val="00CB691F"/>
    <w:rsid w:val="00CB69F9"/>
    <w:rsid w:val="00CB7293"/>
    <w:rsid w:val="00CB7BBF"/>
    <w:rsid w:val="00CC0698"/>
    <w:rsid w:val="00CC06AC"/>
    <w:rsid w:val="00CC1BBA"/>
    <w:rsid w:val="00CC1F19"/>
    <w:rsid w:val="00CC2A54"/>
    <w:rsid w:val="00CC2A6A"/>
    <w:rsid w:val="00CC44C3"/>
    <w:rsid w:val="00CC52BA"/>
    <w:rsid w:val="00CC5B6A"/>
    <w:rsid w:val="00CC7194"/>
    <w:rsid w:val="00CC720A"/>
    <w:rsid w:val="00CD032A"/>
    <w:rsid w:val="00CD0409"/>
    <w:rsid w:val="00CD0C70"/>
    <w:rsid w:val="00CD1A7B"/>
    <w:rsid w:val="00CD1A95"/>
    <w:rsid w:val="00CD1BDA"/>
    <w:rsid w:val="00CD24C9"/>
    <w:rsid w:val="00CD29A5"/>
    <w:rsid w:val="00CD3A66"/>
    <w:rsid w:val="00CD4078"/>
    <w:rsid w:val="00CD40EA"/>
    <w:rsid w:val="00CD4181"/>
    <w:rsid w:val="00CD4C6C"/>
    <w:rsid w:val="00CD5559"/>
    <w:rsid w:val="00CD6D69"/>
    <w:rsid w:val="00CD7974"/>
    <w:rsid w:val="00CE0D59"/>
    <w:rsid w:val="00CE0E0F"/>
    <w:rsid w:val="00CE154F"/>
    <w:rsid w:val="00CE2B0F"/>
    <w:rsid w:val="00CE2DDD"/>
    <w:rsid w:val="00CE30D5"/>
    <w:rsid w:val="00CE37E5"/>
    <w:rsid w:val="00CE4043"/>
    <w:rsid w:val="00CE4205"/>
    <w:rsid w:val="00CE4435"/>
    <w:rsid w:val="00CE451B"/>
    <w:rsid w:val="00CE480D"/>
    <w:rsid w:val="00CE5095"/>
    <w:rsid w:val="00CE5884"/>
    <w:rsid w:val="00CE5965"/>
    <w:rsid w:val="00CE622A"/>
    <w:rsid w:val="00CF021B"/>
    <w:rsid w:val="00CF0828"/>
    <w:rsid w:val="00CF1920"/>
    <w:rsid w:val="00CF1FB0"/>
    <w:rsid w:val="00CF2265"/>
    <w:rsid w:val="00CF2660"/>
    <w:rsid w:val="00CF2882"/>
    <w:rsid w:val="00CF34BD"/>
    <w:rsid w:val="00CF3697"/>
    <w:rsid w:val="00CF3E39"/>
    <w:rsid w:val="00CF54B1"/>
    <w:rsid w:val="00CF64DE"/>
    <w:rsid w:val="00CF6D01"/>
    <w:rsid w:val="00CF73CC"/>
    <w:rsid w:val="00CF767D"/>
    <w:rsid w:val="00D018C2"/>
    <w:rsid w:val="00D01E33"/>
    <w:rsid w:val="00D025D0"/>
    <w:rsid w:val="00D03317"/>
    <w:rsid w:val="00D03F9A"/>
    <w:rsid w:val="00D04536"/>
    <w:rsid w:val="00D053C8"/>
    <w:rsid w:val="00D079A2"/>
    <w:rsid w:val="00D07E40"/>
    <w:rsid w:val="00D07F1E"/>
    <w:rsid w:val="00D10037"/>
    <w:rsid w:val="00D100BA"/>
    <w:rsid w:val="00D10600"/>
    <w:rsid w:val="00D11488"/>
    <w:rsid w:val="00D123E0"/>
    <w:rsid w:val="00D127D8"/>
    <w:rsid w:val="00D12A5F"/>
    <w:rsid w:val="00D12B4E"/>
    <w:rsid w:val="00D12D69"/>
    <w:rsid w:val="00D13057"/>
    <w:rsid w:val="00D13A17"/>
    <w:rsid w:val="00D141F0"/>
    <w:rsid w:val="00D15225"/>
    <w:rsid w:val="00D15E8E"/>
    <w:rsid w:val="00D1655E"/>
    <w:rsid w:val="00D16DF0"/>
    <w:rsid w:val="00D17435"/>
    <w:rsid w:val="00D17FE1"/>
    <w:rsid w:val="00D200B0"/>
    <w:rsid w:val="00D20DC3"/>
    <w:rsid w:val="00D21490"/>
    <w:rsid w:val="00D21AE2"/>
    <w:rsid w:val="00D22131"/>
    <w:rsid w:val="00D224EE"/>
    <w:rsid w:val="00D2277E"/>
    <w:rsid w:val="00D22939"/>
    <w:rsid w:val="00D22A6F"/>
    <w:rsid w:val="00D230C5"/>
    <w:rsid w:val="00D235F8"/>
    <w:rsid w:val="00D250BE"/>
    <w:rsid w:val="00D2524C"/>
    <w:rsid w:val="00D252A6"/>
    <w:rsid w:val="00D26903"/>
    <w:rsid w:val="00D26CCE"/>
    <w:rsid w:val="00D26CE1"/>
    <w:rsid w:val="00D304A7"/>
    <w:rsid w:val="00D3063F"/>
    <w:rsid w:val="00D3092E"/>
    <w:rsid w:val="00D3097F"/>
    <w:rsid w:val="00D32BEB"/>
    <w:rsid w:val="00D33103"/>
    <w:rsid w:val="00D33BEC"/>
    <w:rsid w:val="00D34049"/>
    <w:rsid w:val="00D34483"/>
    <w:rsid w:val="00D3510A"/>
    <w:rsid w:val="00D35116"/>
    <w:rsid w:val="00D351B8"/>
    <w:rsid w:val="00D353F2"/>
    <w:rsid w:val="00D36237"/>
    <w:rsid w:val="00D365AF"/>
    <w:rsid w:val="00D366BE"/>
    <w:rsid w:val="00D4017C"/>
    <w:rsid w:val="00D403A3"/>
    <w:rsid w:val="00D40A2F"/>
    <w:rsid w:val="00D421C5"/>
    <w:rsid w:val="00D428C5"/>
    <w:rsid w:val="00D430DB"/>
    <w:rsid w:val="00D447BB"/>
    <w:rsid w:val="00D44CE7"/>
    <w:rsid w:val="00D44FEE"/>
    <w:rsid w:val="00D45410"/>
    <w:rsid w:val="00D45427"/>
    <w:rsid w:val="00D45645"/>
    <w:rsid w:val="00D46AEA"/>
    <w:rsid w:val="00D47886"/>
    <w:rsid w:val="00D478C6"/>
    <w:rsid w:val="00D47F96"/>
    <w:rsid w:val="00D503D2"/>
    <w:rsid w:val="00D51082"/>
    <w:rsid w:val="00D510BC"/>
    <w:rsid w:val="00D510FD"/>
    <w:rsid w:val="00D514A6"/>
    <w:rsid w:val="00D515F4"/>
    <w:rsid w:val="00D51701"/>
    <w:rsid w:val="00D521F6"/>
    <w:rsid w:val="00D525B9"/>
    <w:rsid w:val="00D52F51"/>
    <w:rsid w:val="00D53819"/>
    <w:rsid w:val="00D53938"/>
    <w:rsid w:val="00D544A5"/>
    <w:rsid w:val="00D5581C"/>
    <w:rsid w:val="00D55F98"/>
    <w:rsid w:val="00D56807"/>
    <w:rsid w:val="00D56EFF"/>
    <w:rsid w:val="00D574AA"/>
    <w:rsid w:val="00D574F8"/>
    <w:rsid w:val="00D57BA4"/>
    <w:rsid w:val="00D6076C"/>
    <w:rsid w:val="00D60ADF"/>
    <w:rsid w:val="00D60E31"/>
    <w:rsid w:val="00D61B00"/>
    <w:rsid w:val="00D61C85"/>
    <w:rsid w:val="00D6242D"/>
    <w:rsid w:val="00D644E0"/>
    <w:rsid w:val="00D65C10"/>
    <w:rsid w:val="00D70A74"/>
    <w:rsid w:val="00D71A20"/>
    <w:rsid w:val="00D72636"/>
    <w:rsid w:val="00D72658"/>
    <w:rsid w:val="00D72E28"/>
    <w:rsid w:val="00D738C1"/>
    <w:rsid w:val="00D75C2E"/>
    <w:rsid w:val="00D76998"/>
    <w:rsid w:val="00D76A3C"/>
    <w:rsid w:val="00D76B00"/>
    <w:rsid w:val="00D77129"/>
    <w:rsid w:val="00D774A6"/>
    <w:rsid w:val="00D80A61"/>
    <w:rsid w:val="00D8126A"/>
    <w:rsid w:val="00D83915"/>
    <w:rsid w:val="00D842B3"/>
    <w:rsid w:val="00D86ACE"/>
    <w:rsid w:val="00D86AE9"/>
    <w:rsid w:val="00D87700"/>
    <w:rsid w:val="00D87996"/>
    <w:rsid w:val="00D90112"/>
    <w:rsid w:val="00D9128E"/>
    <w:rsid w:val="00D91DC5"/>
    <w:rsid w:val="00D92E53"/>
    <w:rsid w:val="00D93226"/>
    <w:rsid w:val="00D9361F"/>
    <w:rsid w:val="00D941AD"/>
    <w:rsid w:val="00D941D9"/>
    <w:rsid w:val="00D948DC"/>
    <w:rsid w:val="00D95286"/>
    <w:rsid w:val="00D95A40"/>
    <w:rsid w:val="00D95DA0"/>
    <w:rsid w:val="00D960FB"/>
    <w:rsid w:val="00D970BE"/>
    <w:rsid w:val="00D97728"/>
    <w:rsid w:val="00DA0273"/>
    <w:rsid w:val="00DA0333"/>
    <w:rsid w:val="00DA05C1"/>
    <w:rsid w:val="00DA0B64"/>
    <w:rsid w:val="00DA12C7"/>
    <w:rsid w:val="00DA1968"/>
    <w:rsid w:val="00DA39FC"/>
    <w:rsid w:val="00DA5503"/>
    <w:rsid w:val="00DA589C"/>
    <w:rsid w:val="00DA5F16"/>
    <w:rsid w:val="00DA62BA"/>
    <w:rsid w:val="00DA647E"/>
    <w:rsid w:val="00DA6571"/>
    <w:rsid w:val="00DA6C19"/>
    <w:rsid w:val="00DA7D59"/>
    <w:rsid w:val="00DA7FE8"/>
    <w:rsid w:val="00DB093A"/>
    <w:rsid w:val="00DB1708"/>
    <w:rsid w:val="00DB179E"/>
    <w:rsid w:val="00DB18BA"/>
    <w:rsid w:val="00DB1DCA"/>
    <w:rsid w:val="00DB3231"/>
    <w:rsid w:val="00DB46A5"/>
    <w:rsid w:val="00DB6252"/>
    <w:rsid w:val="00DC0FE8"/>
    <w:rsid w:val="00DC1C42"/>
    <w:rsid w:val="00DC20FC"/>
    <w:rsid w:val="00DC22D5"/>
    <w:rsid w:val="00DC2DAA"/>
    <w:rsid w:val="00DC3034"/>
    <w:rsid w:val="00DC3434"/>
    <w:rsid w:val="00DC3AF5"/>
    <w:rsid w:val="00DC42D2"/>
    <w:rsid w:val="00DC44E7"/>
    <w:rsid w:val="00DC44F6"/>
    <w:rsid w:val="00DC46C5"/>
    <w:rsid w:val="00DC46E5"/>
    <w:rsid w:val="00DC76FE"/>
    <w:rsid w:val="00DD0585"/>
    <w:rsid w:val="00DD07E1"/>
    <w:rsid w:val="00DD1951"/>
    <w:rsid w:val="00DD1B4F"/>
    <w:rsid w:val="00DD3AF4"/>
    <w:rsid w:val="00DD4220"/>
    <w:rsid w:val="00DD457D"/>
    <w:rsid w:val="00DD4870"/>
    <w:rsid w:val="00DD49F9"/>
    <w:rsid w:val="00DD5311"/>
    <w:rsid w:val="00DD675A"/>
    <w:rsid w:val="00DD7783"/>
    <w:rsid w:val="00DE047C"/>
    <w:rsid w:val="00DE168C"/>
    <w:rsid w:val="00DE1A77"/>
    <w:rsid w:val="00DE21EC"/>
    <w:rsid w:val="00DE2563"/>
    <w:rsid w:val="00DE2CAB"/>
    <w:rsid w:val="00DE476D"/>
    <w:rsid w:val="00DE5223"/>
    <w:rsid w:val="00DE5AF3"/>
    <w:rsid w:val="00DE62CE"/>
    <w:rsid w:val="00DE6F58"/>
    <w:rsid w:val="00DE7906"/>
    <w:rsid w:val="00DE795B"/>
    <w:rsid w:val="00DE7EB0"/>
    <w:rsid w:val="00DF07BC"/>
    <w:rsid w:val="00DF0F79"/>
    <w:rsid w:val="00DF111C"/>
    <w:rsid w:val="00DF40EF"/>
    <w:rsid w:val="00DF4925"/>
    <w:rsid w:val="00DF4B91"/>
    <w:rsid w:val="00DF6973"/>
    <w:rsid w:val="00DF6D56"/>
    <w:rsid w:val="00E00CA4"/>
    <w:rsid w:val="00E00ECD"/>
    <w:rsid w:val="00E034EF"/>
    <w:rsid w:val="00E03A70"/>
    <w:rsid w:val="00E04612"/>
    <w:rsid w:val="00E04904"/>
    <w:rsid w:val="00E04908"/>
    <w:rsid w:val="00E0625D"/>
    <w:rsid w:val="00E067A3"/>
    <w:rsid w:val="00E1063B"/>
    <w:rsid w:val="00E117B3"/>
    <w:rsid w:val="00E11A12"/>
    <w:rsid w:val="00E13379"/>
    <w:rsid w:val="00E13B10"/>
    <w:rsid w:val="00E14132"/>
    <w:rsid w:val="00E14378"/>
    <w:rsid w:val="00E144C3"/>
    <w:rsid w:val="00E169F6"/>
    <w:rsid w:val="00E174BC"/>
    <w:rsid w:val="00E1778A"/>
    <w:rsid w:val="00E17D01"/>
    <w:rsid w:val="00E23770"/>
    <w:rsid w:val="00E2497D"/>
    <w:rsid w:val="00E24E79"/>
    <w:rsid w:val="00E2602F"/>
    <w:rsid w:val="00E27458"/>
    <w:rsid w:val="00E3131D"/>
    <w:rsid w:val="00E31841"/>
    <w:rsid w:val="00E31E61"/>
    <w:rsid w:val="00E32FFB"/>
    <w:rsid w:val="00E33254"/>
    <w:rsid w:val="00E34B0F"/>
    <w:rsid w:val="00E35036"/>
    <w:rsid w:val="00E35B46"/>
    <w:rsid w:val="00E36AB4"/>
    <w:rsid w:val="00E3757C"/>
    <w:rsid w:val="00E404E1"/>
    <w:rsid w:val="00E41AEF"/>
    <w:rsid w:val="00E42C89"/>
    <w:rsid w:val="00E43369"/>
    <w:rsid w:val="00E444C5"/>
    <w:rsid w:val="00E44A8F"/>
    <w:rsid w:val="00E4543A"/>
    <w:rsid w:val="00E45DC4"/>
    <w:rsid w:val="00E45EF7"/>
    <w:rsid w:val="00E46F67"/>
    <w:rsid w:val="00E5107C"/>
    <w:rsid w:val="00E526CC"/>
    <w:rsid w:val="00E5275A"/>
    <w:rsid w:val="00E52BD9"/>
    <w:rsid w:val="00E53A5F"/>
    <w:rsid w:val="00E54542"/>
    <w:rsid w:val="00E54629"/>
    <w:rsid w:val="00E55182"/>
    <w:rsid w:val="00E5719D"/>
    <w:rsid w:val="00E57648"/>
    <w:rsid w:val="00E602E3"/>
    <w:rsid w:val="00E60B54"/>
    <w:rsid w:val="00E60FE7"/>
    <w:rsid w:val="00E614C5"/>
    <w:rsid w:val="00E626CB"/>
    <w:rsid w:val="00E65558"/>
    <w:rsid w:val="00E6586C"/>
    <w:rsid w:val="00E66A56"/>
    <w:rsid w:val="00E66C1D"/>
    <w:rsid w:val="00E672E6"/>
    <w:rsid w:val="00E6750A"/>
    <w:rsid w:val="00E703F1"/>
    <w:rsid w:val="00E703FA"/>
    <w:rsid w:val="00E704EC"/>
    <w:rsid w:val="00E71CA5"/>
    <w:rsid w:val="00E7268E"/>
    <w:rsid w:val="00E7270C"/>
    <w:rsid w:val="00E73E6E"/>
    <w:rsid w:val="00E746A1"/>
    <w:rsid w:val="00E74CCD"/>
    <w:rsid w:val="00E75710"/>
    <w:rsid w:val="00E75BE2"/>
    <w:rsid w:val="00E77709"/>
    <w:rsid w:val="00E77EEF"/>
    <w:rsid w:val="00E8057E"/>
    <w:rsid w:val="00E80A6D"/>
    <w:rsid w:val="00E81D98"/>
    <w:rsid w:val="00E825D9"/>
    <w:rsid w:val="00E8438F"/>
    <w:rsid w:val="00E85388"/>
    <w:rsid w:val="00E85631"/>
    <w:rsid w:val="00E85835"/>
    <w:rsid w:val="00E85840"/>
    <w:rsid w:val="00E90133"/>
    <w:rsid w:val="00E90B4F"/>
    <w:rsid w:val="00E90C26"/>
    <w:rsid w:val="00E90D40"/>
    <w:rsid w:val="00E90DA9"/>
    <w:rsid w:val="00E90E18"/>
    <w:rsid w:val="00E90EAE"/>
    <w:rsid w:val="00E92031"/>
    <w:rsid w:val="00E93BBA"/>
    <w:rsid w:val="00E93CFF"/>
    <w:rsid w:val="00E94174"/>
    <w:rsid w:val="00E96BA0"/>
    <w:rsid w:val="00E97091"/>
    <w:rsid w:val="00EA031E"/>
    <w:rsid w:val="00EA05D6"/>
    <w:rsid w:val="00EA0A0F"/>
    <w:rsid w:val="00EA1062"/>
    <w:rsid w:val="00EA343A"/>
    <w:rsid w:val="00EA4633"/>
    <w:rsid w:val="00EA4750"/>
    <w:rsid w:val="00EA4D3A"/>
    <w:rsid w:val="00EA5A8B"/>
    <w:rsid w:val="00EA64CC"/>
    <w:rsid w:val="00EA66B2"/>
    <w:rsid w:val="00EA70D1"/>
    <w:rsid w:val="00EA7259"/>
    <w:rsid w:val="00EA7FB8"/>
    <w:rsid w:val="00EB26E0"/>
    <w:rsid w:val="00EB29A0"/>
    <w:rsid w:val="00EB2B49"/>
    <w:rsid w:val="00EB2BB0"/>
    <w:rsid w:val="00EB3D51"/>
    <w:rsid w:val="00EB3E09"/>
    <w:rsid w:val="00EB403F"/>
    <w:rsid w:val="00EB49A7"/>
    <w:rsid w:val="00EB5DC0"/>
    <w:rsid w:val="00EB61BB"/>
    <w:rsid w:val="00EB6456"/>
    <w:rsid w:val="00EC0139"/>
    <w:rsid w:val="00EC1215"/>
    <w:rsid w:val="00EC12CF"/>
    <w:rsid w:val="00EC172C"/>
    <w:rsid w:val="00EC1AD5"/>
    <w:rsid w:val="00EC210E"/>
    <w:rsid w:val="00EC3BD8"/>
    <w:rsid w:val="00EC552F"/>
    <w:rsid w:val="00EC5C34"/>
    <w:rsid w:val="00EC6105"/>
    <w:rsid w:val="00EC7D03"/>
    <w:rsid w:val="00ED04BF"/>
    <w:rsid w:val="00ED0AF0"/>
    <w:rsid w:val="00ED1070"/>
    <w:rsid w:val="00ED221D"/>
    <w:rsid w:val="00ED22E8"/>
    <w:rsid w:val="00ED2D9E"/>
    <w:rsid w:val="00ED395E"/>
    <w:rsid w:val="00ED3C58"/>
    <w:rsid w:val="00ED4E4E"/>
    <w:rsid w:val="00ED61B7"/>
    <w:rsid w:val="00ED6626"/>
    <w:rsid w:val="00ED6FE4"/>
    <w:rsid w:val="00EE0417"/>
    <w:rsid w:val="00EE0A15"/>
    <w:rsid w:val="00EE13D0"/>
    <w:rsid w:val="00EE2FFE"/>
    <w:rsid w:val="00EE4DE0"/>
    <w:rsid w:val="00EE5469"/>
    <w:rsid w:val="00EE63C7"/>
    <w:rsid w:val="00EE6E95"/>
    <w:rsid w:val="00EE7EDB"/>
    <w:rsid w:val="00EF018C"/>
    <w:rsid w:val="00EF06A7"/>
    <w:rsid w:val="00EF101F"/>
    <w:rsid w:val="00EF1258"/>
    <w:rsid w:val="00EF1A37"/>
    <w:rsid w:val="00EF2567"/>
    <w:rsid w:val="00EF2712"/>
    <w:rsid w:val="00EF2F2D"/>
    <w:rsid w:val="00EF4468"/>
    <w:rsid w:val="00EF59F3"/>
    <w:rsid w:val="00EF6027"/>
    <w:rsid w:val="00EF6076"/>
    <w:rsid w:val="00EF638C"/>
    <w:rsid w:val="00EF666B"/>
    <w:rsid w:val="00EF6C34"/>
    <w:rsid w:val="00F0086F"/>
    <w:rsid w:val="00F00AFD"/>
    <w:rsid w:val="00F04A2C"/>
    <w:rsid w:val="00F057DE"/>
    <w:rsid w:val="00F05975"/>
    <w:rsid w:val="00F06820"/>
    <w:rsid w:val="00F069A7"/>
    <w:rsid w:val="00F06B8A"/>
    <w:rsid w:val="00F06B97"/>
    <w:rsid w:val="00F06DEC"/>
    <w:rsid w:val="00F10481"/>
    <w:rsid w:val="00F11903"/>
    <w:rsid w:val="00F11C37"/>
    <w:rsid w:val="00F1249C"/>
    <w:rsid w:val="00F127BC"/>
    <w:rsid w:val="00F13165"/>
    <w:rsid w:val="00F14662"/>
    <w:rsid w:val="00F146DE"/>
    <w:rsid w:val="00F151DE"/>
    <w:rsid w:val="00F162FD"/>
    <w:rsid w:val="00F16958"/>
    <w:rsid w:val="00F171EE"/>
    <w:rsid w:val="00F174CC"/>
    <w:rsid w:val="00F179D5"/>
    <w:rsid w:val="00F17EC3"/>
    <w:rsid w:val="00F20324"/>
    <w:rsid w:val="00F2054A"/>
    <w:rsid w:val="00F206B9"/>
    <w:rsid w:val="00F2149C"/>
    <w:rsid w:val="00F2156A"/>
    <w:rsid w:val="00F21608"/>
    <w:rsid w:val="00F2195B"/>
    <w:rsid w:val="00F21998"/>
    <w:rsid w:val="00F223A8"/>
    <w:rsid w:val="00F22E16"/>
    <w:rsid w:val="00F244F5"/>
    <w:rsid w:val="00F26201"/>
    <w:rsid w:val="00F266BE"/>
    <w:rsid w:val="00F2674A"/>
    <w:rsid w:val="00F26F54"/>
    <w:rsid w:val="00F27022"/>
    <w:rsid w:val="00F27B98"/>
    <w:rsid w:val="00F30189"/>
    <w:rsid w:val="00F306F3"/>
    <w:rsid w:val="00F30739"/>
    <w:rsid w:val="00F30946"/>
    <w:rsid w:val="00F31247"/>
    <w:rsid w:val="00F32087"/>
    <w:rsid w:val="00F326CA"/>
    <w:rsid w:val="00F32760"/>
    <w:rsid w:val="00F32D3B"/>
    <w:rsid w:val="00F33827"/>
    <w:rsid w:val="00F348BD"/>
    <w:rsid w:val="00F35016"/>
    <w:rsid w:val="00F35065"/>
    <w:rsid w:val="00F35A81"/>
    <w:rsid w:val="00F3701F"/>
    <w:rsid w:val="00F377E8"/>
    <w:rsid w:val="00F37915"/>
    <w:rsid w:val="00F410E1"/>
    <w:rsid w:val="00F41108"/>
    <w:rsid w:val="00F414E5"/>
    <w:rsid w:val="00F414F4"/>
    <w:rsid w:val="00F426D7"/>
    <w:rsid w:val="00F432DB"/>
    <w:rsid w:val="00F43B8B"/>
    <w:rsid w:val="00F43D8F"/>
    <w:rsid w:val="00F43DBF"/>
    <w:rsid w:val="00F44CA1"/>
    <w:rsid w:val="00F459DF"/>
    <w:rsid w:val="00F4683C"/>
    <w:rsid w:val="00F475C0"/>
    <w:rsid w:val="00F521EF"/>
    <w:rsid w:val="00F528EE"/>
    <w:rsid w:val="00F53372"/>
    <w:rsid w:val="00F53E25"/>
    <w:rsid w:val="00F548A8"/>
    <w:rsid w:val="00F54C49"/>
    <w:rsid w:val="00F55D48"/>
    <w:rsid w:val="00F5699E"/>
    <w:rsid w:val="00F6051D"/>
    <w:rsid w:val="00F6057C"/>
    <w:rsid w:val="00F609A1"/>
    <w:rsid w:val="00F60AFE"/>
    <w:rsid w:val="00F60C57"/>
    <w:rsid w:val="00F618AB"/>
    <w:rsid w:val="00F61ED5"/>
    <w:rsid w:val="00F6245A"/>
    <w:rsid w:val="00F629E9"/>
    <w:rsid w:val="00F630EC"/>
    <w:rsid w:val="00F63998"/>
    <w:rsid w:val="00F63F18"/>
    <w:rsid w:val="00F650EF"/>
    <w:rsid w:val="00F65172"/>
    <w:rsid w:val="00F65540"/>
    <w:rsid w:val="00F6575B"/>
    <w:rsid w:val="00F65BE1"/>
    <w:rsid w:val="00F6647E"/>
    <w:rsid w:val="00F66757"/>
    <w:rsid w:val="00F6730F"/>
    <w:rsid w:val="00F67A32"/>
    <w:rsid w:val="00F67C5C"/>
    <w:rsid w:val="00F67F58"/>
    <w:rsid w:val="00F71E43"/>
    <w:rsid w:val="00F728A6"/>
    <w:rsid w:val="00F72B9B"/>
    <w:rsid w:val="00F73345"/>
    <w:rsid w:val="00F7377E"/>
    <w:rsid w:val="00F73BEA"/>
    <w:rsid w:val="00F73C2C"/>
    <w:rsid w:val="00F73E1E"/>
    <w:rsid w:val="00F7455E"/>
    <w:rsid w:val="00F745B5"/>
    <w:rsid w:val="00F74775"/>
    <w:rsid w:val="00F75C12"/>
    <w:rsid w:val="00F76CC7"/>
    <w:rsid w:val="00F76E2A"/>
    <w:rsid w:val="00F77C1A"/>
    <w:rsid w:val="00F80191"/>
    <w:rsid w:val="00F803E3"/>
    <w:rsid w:val="00F817E7"/>
    <w:rsid w:val="00F81977"/>
    <w:rsid w:val="00F82AA2"/>
    <w:rsid w:val="00F83CB0"/>
    <w:rsid w:val="00F83DCE"/>
    <w:rsid w:val="00F847A4"/>
    <w:rsid w:val="00F847C5"/>
    <w:rsid w:val="00F847DB"/>
    <w:rsid w:val="00F85930"/>
    <w:rsid w:val="00F86087"/>
    <w:rsid w:val="00F8790B"/>
    <w:rsid w:val="00F90F53"/>
    <w:rsid w:val="00F93FFA"/>
    <w:rsid w:val="00F941C1"/>
    <w:rsid w:val="00F9480F"/>
    <w:rsid w:val="00F9481E"/>
    <w:rsid w:val="00F95A20"/>
    <w:rsid w:val="00F969B7"/>
    <w:rsid w:val="00F96A94"/>
    <w:rsid w:val="00FA027D"/>
    <w:rsid w:val="00FA1513"/>
    <w:rsid w:val="00FA1AEB"/>
    <w:rsid w:val="00FA314A"/>
    <w:rsid w:val="00FA3895"/>
    <w:rsid w:val="00FA3E31"/>
    <w:rsid w:val="00FA4724"/>
    <w:rsid w:val="00FA47F9"/>
    <w:rsid w:val="00FA592E"/>
    <w:rsid w:val="00FA5F66"/>
    <w:rsid w:val="00FA67E1"/>
    <w:rsid w:val="00FA6D84"/>
    <w:rsid w:val="00FA7390"/>
    <w:rsid w:val="00FA781A"/>
    <w:rsid w:val="00FA7E1A"/>
    <w:rsid w:val="00FB0216"/>
    <w:rsid w:val="00FB06AA"/>
    <w:rsid w:val="00FB09B7"/>
    <w:rsid w:val="00FB0CA2"/>
    <w:rsid w:val="00FB1405"/>
    <w:rsid w:val="00FB145E"/>
    <w:rsid w:val="00FB1769"/>
    <w:rsid w:val="00FB207F"/>
    <w:rsid w:val="00FB2968"/>
    <w:rsid w:val="00FB30FD"/>
    <w:rsid w:val="00FB33F9"/>
    <w:rsid w:val="00FB42E8"/>
    <w:rsid w:val="00FB431F"/>
    <w:rsid w:val="00FB4599"/>
    <w:rsid w:val="00FB4B5C"/>
    <w:rsid w:val="00FB51DD"/>
    <w:rsid w:val="00FB5223"/>
    <w:rsid w:val="00FB5B4A"/>
    <w:rsid w:val="00FB5FC1"/>
    <w:rsid w:val="00FB61FA"/>
    <w:rsid w:val="00FB72DA"/>
    <w:rsid w:val="00FB7837"/>
    <w:rsid w:val="00FB7B1D"/>
    <w:rsid w:val="00FB7C42"/>
    <w:rsid w:val="00FB7FDC"/>
    <w:rsid w:val="00FC0CEE"/>
    <w:rsid w:val="00FC0D1F"/>
    <w:rsid w:val="00FC133A"/>
    <w:rsid w:val="00FC211D"/>
    <w:rsid w:val="00FC24E3"/>
    <w:rsid w:val="00FC3923"/>
    <w:rsid w:val="00FC42E7"/>
    <w:rsid w:val="00FC45DE"/>
    <w:rsid w:val="00FC499A"/>
    <w:rsid w:val="00FC4DEC"/>
    <w:rsid w:val="00FC618B"/>
    <w:rsid w:val="00FC6350"/>
    <w:rsid w:val="00FC7297"/>
    <w:rsid w:val="00FD0047"/>
    <w:rsid w:val="00FD11E8"/>
    <w:rsid w:val="00FD166A"/>
    <w:rsid w:val="00FD1BBC"/>
    <w:rsid w:val="00FD1DB8"/>
    <w:rsid w:val="00FD2759"/>
    <w:rsid w:val="00FD38D2"/>
    <w:rsid w:val="00FD3902"/>
    <w:rsid w:val="00FD61B9"/>
    <w:rsid w:val="00FD65E6"/>
    <w:rsid w:val="00FD6B17"/>
    <w:rsid w:val="00FE0CA9"/>
    <w:rsid w:val="00FE24E8"/>
    <w:rsid w:val="00FE30D3"/>
    <w:rsid w:val="00FE38A3"/>
    <w:rsid w:val="00FE3B04"/>
    <w:rsid w:val="00FE3FD5"/>
    <w:rsid w:val="00FE4B17"/>
    <w:rsid w:val="00FE4D9D"/>
    <w:rsid w:val="00FE4E8E"/>
    <w:rsid w:val="00FE504A"/>
    <w:rsid w:val="00FE60A8"/>
    <w:rsid w:val="00FE6FA6"/>
    <w:rsid w:val="00FE780C"/>
    <w:rsid w:val="00FE7D3C"/>
    <w:rsid w:val="00FE7D62"/>
    <w:rsid w:val="00FF010D"/>
    <w:rsid w:val="00FF0526"/>
    <w:rsid w:val="00FF0F81"/>
    <w:rsid w:val="00FF1058"/>
    <w:rsid w:val="00FF168D"/>
    <w:rsid w:val="00FF2888"/>
    <w:rsid w:val="00FF3900"/>
    <w:rsid w:val="00FF3F08"/>
    <w:rsid w:val="00FF4741"/>
    <w:rsid w:val="00FF5A1C"/>
    <w:rsid w:val="00FF6922"/>
    <w:rsid w:val="00FF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4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F6D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1D0F9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774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B7748"/>
    <w:rPr>
      <w:rFonts w:cs="Times New Roman"/>
    </w:rPr>
  </w:style>
  <w:style w:type="paragraph" w:styleId="ListParagraph">
    <w:name w:val="List Paragraph"/>
    <w:basedOn w:val="Normal"/>
    <w:uiPriority w:val="99"/>
    <w:qFormat/>
    <w:rsid w:val="00BD1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72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15600</TotalTime>
  <Pages>30</Pages>
  <Words>6220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-</cp:lastModifiedBy>
  <cp:revision>804</cp:revision>
  <cp:lastPrinted>2020-09-24T05:46:00Z</cp:lastPrinted>
  <dcterms:created xsi:type="dcterms:W3CDTF">2007-01-01T05:20:00Z</dcterms:created>
  <dcterms:modified xsi:type="dcterms:W3CDTF">2020-09-24T07:15:00Z</dcterms:modified>
</cp:coreProperties>
</file>